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3A9C9" w14:textId="4BFBE1F8" w:rsidR="0030119C" w:rsidRDefault="0030119C" w:rsidP="00F34E6A">
      <w:pPr>
        <w:rPr>
          <w:rFonts w:ascii="Times New Roman" w:hAnsi="Times New Roman"/>
          <w:b/>
          <w:color w:val="00B05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E20165" wp14:editId="38511071">
            <wp:simplePos x="0" y="0"/>
            <wp:positionH relativeFrom="margin">
              <wp:posOffset>7923530</wp:posOffset>
            </wp:positionH>
            <wp:positionV relativeFrom="paragraph">
              <wp:posOffset>-762635</wp:posOffset>
            </wp:positionV>
            <wp:extent cx="1537970" cy="1518320"/>
            <wp:effectExtent l="0" t="0" r="5080" b="571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151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C1A436" w14:textId="66508DEA" w:rsidR="00387157" w:rsidRPr="00B9606B" w:rsidRDefault="009B2145" w:rsidP="00F34E6A">
      <w:pPr>
        <w:jc w:val="center"/>
        <w:rPr>
          <w:rFonts w:ascii="Times New Roman" w:hAnsi="Times New Roman"/>
          <w:b/>
          <w:color w:val="60A500"/>
          <w:sz w:val="32"/>
          <w:szCs w:val="32"/>
        </w:rPr>
      </w:pPr>
      <w:r w:rsidRPr="00B9606B">
        <w:rPr>
          <w:rFonts w:ascii="Times New Roman" w:hAnsi="Times New Roman"/>
          <w:b/>
          <w:color w:val="60A500"/>
          <w:sz w:val="32"/>
          <w:szCs w:val="32"/>
        </w:rPr>
        <w:t>Plan lekcji</w:t>
      </w:r>
    </w:p>
    <w:p w14:paraId="34E5B374" w14:textId="064DFC64" w:rsidR="005B0BF8" w:rsidRPr="00B909BE" w:rsidRDefault="00D05B1A" w:rsidP="00B909BE">
      <w:pPr>
        <w:jc w:val="center"/>
        <w:rPr>
          <w:rFonts w:ascii="Times New Roman" w:hAnsi="Times New Roman"/>
          <w:b/>
          <w:color w:val="60A500"/>
          <w:sz w:val="32"/>
          <w:szCs w:val="32"/>
        </w:rPr>
      </w:pPr>
      <w:r w:rsidRPr="00B9606B">
        <w:rPr>
          <w:rFonts w:ascii="Times New Roman" w:hAnsi="Times New Roman"/>
          <w:b/>
          <w:color w:val="60A500"/>
          <w:sz w:val="32"/>
          <w:szCs w:val="32"/>
        </w:rPr>
        <w:t xml:space="preserve">Klasa </w:t>
      </w:r>
      <w:r w:rsidR="005864B1" w:rsidRPr="00B9606B">
        <w:rPr>
          <w:rFonts w:ascii="Times New Roman" w:hAnsi="Times New Roman"/>
          <w:b/>
          <w:color w:val="60A500"/>
          <w:sz w:val="32"/>
          <w:szCs w:val="32"/>
        </w:rPr>
        <w:t>V</w:t>
      </w:r>
      <w:r w:rsidR="00834CE0" w:rsidRPr="00B9606B">
        <w:rPr>
          <w:rFonts w:ascii="Times New Roman" w:hAnsi="Times New Roman"/>
          <w:b/>
          <w:color w:val="60A500"/>
          <w:sz w:val="32"/>
          <w:szCs w:val="32"/>
        </w:rPr>
        <w:t>I</w:t>
      </w:r>
      <w:r w:rsidR="00B9606B" w:rsidRPr="00B9606B">
        <w:rPr>
          <w:rFonts w:ascii="Times New Roman" w:hAnsi="Times New Roman"/>
          <w:b/>
          <w:color w:val="60A500"/>
          <w:sz w:val="32"/>
          <w:szCs w:val="32"/>
        </w:rPr>
        <w:t>I</w:t>
      </w:r>
      <w:r w:rsidR="00E5782C" w:rsidRPr="00B9606B">
        <w:rPr>
          <w:rFonts w:ascii="Times New Roman" w:hAnsi="Times New Roman"/>
          <w:b/>
          <w:color w:val="60A500"/>
          <w:sz w:val="32"/>
          <w:szCs w:val="32"/>
        </w:rPr>
        <w:t>a</w:t>
      </w:r>
    </w:p>
    <w:tbl>
      <w:tblPr>
        <w:tblW w:w="1233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984"/>
        <w:gridCol w:w="2127"/>
        <w:gridCol w:w="1984"/>
        <w:gridCol w:w="1985"/>
        <w:gridCol w:w="2268"/>
      </w:tblGrid>
      <w:tr w:rsidR="009F1629" w:rsidRPr="00BB3CAE" w14:paraId="756B3539" w14:textId="77777777" w:rsidTr="00397112">
        <w:tc>
          <w:tcPr>
            <w:tcW w:w="709" w:type="dxa"/>
          </w:tcPr>
          <w:p w14:paraId="6B223DE2" w14:textId="77777777" w:rsidR="002568E3" w:rsidRPr="00BB3CAE" w:rsidRDefault="00F94222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 xml:space="preserve">Nr </w:t>
            </w:r>
            <w:r w:rsidR="002568E3" w:rsidRPr="00BB3CAE">
              <w:rPr>
                <w:rFonts w:ascii="Times New Roman" w:hAnsi="Times New Roman"/>
                <w:b/>
                <w:sz w:val="20"/>
                <w:szCs w:val="20"/>
              </w:rPr>
              <w:t>lekcji</w:t>
            </w:r>
          </w:p>
        </w:tc>
        <w:tc>
          <w:tcPr>
            <w:tcW w:w="1276" w:type="dxa"/>
          </w:tcPr>
          <w:p w14:paraId="1BACF1A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Godzina lekcyjna</w:t>
            </w:r>
          </w:p>
        </w:tc>
        <w:tc>
          <w:tcPr>
            <w:tcW w:w="1984" w:type="dxa"/>
            <w:shd w:val="clear" w:color="auto" w:fill="FFFFFF"/>
          </w:tcPr>
          <w:p w14:paraId="54BF5288" w14:textId="77777777" w:rsidR="002568E3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Poniedziałek</w:t>
            </w:r>
          </w:p>
          <w:p w14:paraId="4ACE1475" w14:textId="77777777" w:rsidR="009F1629" w:rsidRPr="00BB3CAE" w:rsidRDefault="009F1629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EF3994E" w14:textId="63948C8B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4D2625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4BD26FF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Wtorek</w:t>
            </w:r>
          </w:p>
          <w:p w14:paraId="078DB80B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DA2256" w14:textId="6DA68C54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641AC0" w14:textId="7777A25A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Środa</w:t>
            </w:r>
          </w:p>
          <w:p w14:paraId="4C632BF7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9A7202" w14:textId="5122DB63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1470F3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Czwartek</w:t>
            </w:r>
          </w:p>
          <w:p w14:paraId="563DD2E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18DDD" w14:textId="3A6D8397" w:rsidR="002568E3" w:rsidRPr="00BB3CAE" w:rsidRDefault="002568E3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E3C20DE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Piątek</w:t>
            </w:r>
          </w:p>
          <w:p w14:paraId="53C5A65C" w14:textId="77777777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8BFCB9" w14:textId="585A638D" w:rsidR="002568E3" w:rsidRPr="00BB3CAE" w:rsidRDefault="002568E3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2C5AEBA1" w14:textId="77777777" w:rsidTr="00397112">
        <w:tc>
          <w:tcPr>
            <w:tcW w:w="709" w:type="dxa"/>
          </w:tcPr>
          <w:p w14:paraId="2F17F8BB" w14:textId="3907C569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0.</w:t>
            </w:r>
          </w:p>
        </w:tc>
        <w:tc>
          <w:tcPr>
            <w:tcW w:w="1276" w:type="dxa"/>
          </w:tcPr>
          <w:p w14:paraId="45ADE0FF" w14:textId="71E7C105" w:rsidR="005D078D" w:rsidRPr="00BB3CAE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7.10-7.55</w:t>
            </w:r>
          </w:p>
        </w:tc>
        <w:tc>
          <w:tcPr>
            <w:tcW w:w="1984" w:type="dxa"/>
            <w:shd w:val="clear" w:color="auto" w:fill="FFFFFF"/>
          </w:tcPr>
          <w:p w14:paraId="3A9D5FEB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7B7411D" w14:textId="14A5D3E8" w:rsidR="005D078D" w:rsidRDefault="00B909BE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fizyka</w:t>
            </w:r>
          </w:p>
          <w:p w14:paraId="42758693" w14:textId="1FAA884F" w:rsidR="00B909BE" w:rsidRPr="00BB3CAE" w:rsidRDefault="00B909BE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B884D4" w14:textId="1D27A1D0" w:rsidR="005D078D" w:rsidRPr="00BB3CAE" w:rsidRDefault="00B909BE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fizyka</w:t>
            </w:r>
          </w:p>
        </w:tc>
        <w:tc>
          <w:tcPr>
            <w:tcW w:w="1985" w:type="dxa"/>
          </w:tcPr>
          <w:p w14:paraId="0ECC812D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6844BC0" w14:textId="77777777" w:rsidR="005D078D" w:rsidRPr="00BB3CAE" w:rsidRDefault="005D078D" w:rsidP="00BB3C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084D9B42" w14:textId="77777777" w:rsidTr="00397112">
        <w:tc>
          <w:tcPr>
            <w:tcW w:w="709" w:type="dxa"/>
          </w:tcPr>
          <w:p w14:paraId="2CE5BAC1" w14:textId="03556E77" w:rsidR="002568E3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43A3916" w14:textId="77777777" w:rsidR="002568E3" w:rsidRPr="00BB3CAE" w:rsidRDefault="002568E3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8.00-8.45</w:t>
            </w:r>
          </w:p>
        </w:tc>
        <w:tc>
          <w:tcPr>
            <w:tcW w:w="1984" w:type="dxa"/>
          </w:tcPr>
          <w:p w14:paraId="74340B49" w14:textId="4362DA96" w:rsidR="00F12907" w:rsidRDefault="00B501E5" w:rsidP="00F571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3D415035" w14:textId="1C9A6711" w:rsidR="00B501E5" w:rsidRPr="00BB3CAE" w:rsidRDefault="00B501E5" w:rsidP="00F571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ACB298" w14:textId="44D41DCF" w:rsidR="002568E3" w:rsidRPr="00BB3CAE" w:rsidRDefault="002568E3" w:rsidP="00B84C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305BC1AC" w14:textId="1A3BDC6F" w:rsidR="002568E3" w:rsidRDefault="00B501E5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j.niemiecki</w:t>
            </w:r>
          </w:p>
          <w:p w14:paraId="244C5480" w14:textId="66898873" w:rsidR="006601EA" w:rsidRPr="00BB3CAE" w:rsidRDefault="006601EA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3AE471" w14:textId="517A6815" w:rsidR="002568E3" w:rsidRPr="00BB3CAE" w:rsidRDefault="00B909BE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geografia</w:t>
            </w:r>
          </w:p>
        </w:tc>
        <w:tc>
          <w:tcPr>
            <w:tcW w:w="1985" w:type="dxa"/>
          </w:tcPr>
          <w:p w14:paraId="13992298" w14:textId="7F6314C9" w:rsidR="008D4A3B" w:rsidRPr="00BB3CAE" w:rsidRDefault="00B501E5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chemia</w:t>
            </w:r>
          </w:p>
          <w:p w14:paraId="74D0CC60" w14:textId="012B58F3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A3641A" w14:textId="77777777" w:rsidR="002568E3" w:rsidRPr="00BB3CAE" w:rsidRDefault="002568E3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9E30A50" w14:textId="38EA4688" w:rsidR="002568E3" w:rsidRDefault="00B501E5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</w:t>
            </w:r>
            <w:r w:rsidR="00B909BE">
              <w:rPr>
                <w:rFonts w:ascii="Times New Roman" w:hAnsi="Times New Roman"/>
                <w:b/>
                <w:sz w:val="20"/>
                <w:szCs w:val="20"/>
              </w:rPr>
              <w:t>.angielski</w:t>
            </w:r>
          </w:p>
          <w:p w14:paraId="3F931306" w14:textId="7FD186C7" w:rsidR="00524448" w:rsidRPr="00BB3CAE" w:rsidRDefault="00524448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54966E50" w14:textId="77777777" w:rsidTr="00397112">
        <w:trPr>
          <w:trHeight w:val="654"/>
        </w:trPr>
        <w:tc>
          <w:tcPr>
            <w:tcW w:w="709" w:type="dxa"/>
          </w:tcPr>
          <w:p w14:paraId="2449F0CB" w14:textId="0DC728CE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43A76FF7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8.55-9.40</w:t>
            </w:r>
          </w:p>
        </w:tc>
        <w:tc>
          <w:tcPr>
            <w:tcW w:w="1984" w:type="dxa"/>
          </w:tcPr>
          <w:p w14:paraId="6A83921C" w14:textId="77777777" w:rsidR="005D078D" w:rsidRDefault="00B501E5" w:rsidP="00524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097F36DE" w14:textId="03436CD2" w:rsidR="00B501E5" w:rsidRPr="00BB3CAE" w:rsidRDefault="00B501E5" w:rsidP="00524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F4E7C3F" w14:textId="00E489D3" w:rsidR="00DA437C" w:rsidRDefault="00B501E5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chemia</w:t>
            </w:r>
          </w:p>
          <w:p w14:paraId="77963852" w14:textId="70FB37E7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BF3ED6" w14:textId="7F356992" w:rsidR="00DA437C" w:rsidRPr="00BB3CAE" w:rsidRDefault="00B909BE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geografia</w:t>
            </w:r>
          </w:p>
          <w:p w14:paraId="54DA621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F12D92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AE84E0" w14:textId="4B7E0DF2" w:rsidR="008D4A3B" w:rsidRPr="00BB3CAE" w:rsidRDefault="00966DEA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</w:t>
            </w:r>
            <w:r w:rsidR="00191065">
              <w:rPr>
                <w:rFonts w:ascii="Times New Roman" w:hAnsi="Times New Roman"/>
                <w:b/>
                <w:sz w:val="20"/>
                <w:szCs w:val="20"/>
              </w:rPr>
              <w:t>uzyka</w:t>
            </w:r>
          </w:p>
          <w:p w14:paraId="0B2C6104" w14:textId="770000B2" w:rsidR="008D4A3B" w:rsidRPr="00BB3CAE" w:rsidRDefault="008D4A3B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76E1C7F" w14:textId="5812A0C5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9C2213" w14:textId="05BD6308" w:rsidR="00EA7D54" w:rsidRDefault="00752879" w:rsidP="00524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biologia</w:t>
            </w:r>
          </w:p>
          <w:p w14:paraId="636FD6F5" w14:textId="5A899709" w:rsidR="00F571F4" w:rsidRPr="00BB3CAE" w:rsidRDefault="00F571F4" w:rsidP="001910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08A1C63" w14:textId="77777777" w:rsidTr="00397112">
        <w:trPr>
          <w:trHeight w:val="496"/>
        </w:trPr>
        <w:tc>
          <w:tcPr>
            <w:tcW w:w="709" w:type="dxa"/>
          </w:tcPr>
          <w:p w14:paraId="2A12CFD3" w14:textId="3E204107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2EBBA68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9.50-10.35</w:t>
            </w:r>
          </w:p>
        </w:tc>
        <w:tc>
          <w:tcPr>
            <w:tcW w:w="1984" w:type="dxa"/>
          </w:tcPr>
          <w:p w14:paraId="48595D73" w14:textId="0674DD64" w:rsidR="00DA437C" w:rsidRDefault="00B9606B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0FA4EC06" w14:textId="7446503C" w:rsidR="005D078D" w:rsidRPr="00BB3CAE" w:rsidRDefault="005D078D" w:rsidP="005D07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D24A651" w14:textId="6CC6320C" w:rsidR="001D0005" w:rsidRDefault="00F571F4" w:rsidP="00ED0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plastyka</w:t>
            </w:r>
          </w:p>
          <w:p w14:paraId="7BF82ECE" w14:textId="709C8842" w:rsidR="00ED005F" w:rsidRDefault="00ED005F" w:rsidP="00ED0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2D65C16" w14:textId="443382D4" w:rsidR="00DA437C" w:rsidRPr="00BB3CAE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8BCFF2" w14:textId="11BF5860" w:rsidR="00DA437C" w:rsidRDefault="00B501E5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7FE5ED8E" w14:textId="095AAA9E" w:rsidR="00966DEA" w:rsidRPr="00BB3CAE" w:rsidRDefault="00966DEA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04F2FF" w14:textId="645A48F9" w:rsidR="00DA437C" w:rsidRDefault="00B501E5" w:rsidP="00BB2B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0A05AD0E" w14:textId="49A9EEBF" w:rsidR="00EA7D54" w:rsidRPr="00BB3CAE" w:rsidRDefault="00EA7D54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EAC9D9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A94E33" w14:textId="1D7E9C00" w:rsidR="00DA437C" w:rsidRDefault="00752879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biologia</w:t>
            </w:r>
          </w:p>
          <w:p w14:paraId="0FC2D5A0" w14:textId="62F1446E" w:rsidR="00966DEA" w:rsidRPr="00BB3CAE" w:rsidRDefault="00966DEA" w:rsidP="00966D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7A10BF12" w14:textId="77777777" w:rsidTr="00397112">
        <w:tc>
          <w:tcPr>
            <w:tcW w:w="709" w:type="dxa"/>
          </w:tcPr>
          <w:p w14:paraId="0D6FE3D3" w14:textId="66DC3292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1883D1AC" w14:textId="77777777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10.45-11.30</w:t>
            </w:r>
          </w:p>
        </w:tc>
        <w:tc>
          <w:tcPr>
            <w:tcW w:w="1984" w:type="dxa"/>
          </w:tcPr>
          <w:p w14:paraId="66EEAD29" w14:textId="45CDC954" w:rsidR="005D078D" w:rsidRDefault="00B501E5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30C4FC52" w14:textId="198D0D20" w:rsidR="00BB4318" w:rsidRPr="00BB3CAE" w:rsidRDefault="00BB4318" w:rsidP="00BB431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8C8DB48" w14:textId="470B2243" w:rsidR="00DA437C" w:rsidRDefault="00ED005F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j.niemiecki</w:t>
            </w:r>
          </w:p>
          <w:p w14:paraId="6A17B1B4" w14:textId="4B1857A1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60FF8" w14:textId="051F08B9" w:rsidR="008D4A3B" w:rsidRPr="00BB3CAE" w:rsidRDefault="00B501E5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2A092FE4" w14:textId="79F80CD2" w:rsidR="00DA437C" w:rsidRPr="00BB3CAE" w:rsidRDefault="00DA437C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4BDD59" w14:textId="513419AF" w:rsidR="00DA437C" w:rsidRDefault="00B501E5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63B12114" w14:textId="7EDC6EA0" w:rsidR="006A4A5F" w:rsidRPr="00BB3CAE" w:rsidRDefault="006A4A5F" w:rsidP="008D4A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776F21" w14:textId="77777777" w:rsidR="00DA437C" w:rsidRPr="00BB3CAE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E0B584" w14:textId="3E965E5F" w:rsidR="00EA7D54" w:rsidRDefault="00F571F4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33EF2FFD" w14:textId="5DABA5C2" w:rsidR="001D0005" w:rsidRPr="00BB3CAE" w:rsidRDefault="001D000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4C21A90E" w14:textId="77777777" w:rsidTr="00397112">
        <w:tc>
          <w:tcPr>
            <w:tcW w:w="709" w:type="dxa"/>
          </w:tcPr>
          <w:p w14:paraId="6F7EFE49" w14:textId="55D1B1E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</w:t>
            </w:r>
          </w:p>
        </w:tc>
        <w:tc>
          <w:tcPr>
            <w:tcW w:w="1276" w:type="dxa"/>
          </w:tcPr>
          <w:p w14:paraId="75EE3452" w14:textId="400F25E3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11.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45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-12.3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4A00DF7F" w14:textId="4BDC904A" w:rsidR="00DA437C" w:rsidRDefault="00DA437C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80BC92" w14:textId="72F67D11" w:rsidR="00BB4318" w:rsidRPr="00BB3CAE" w:rsidRDefault="00BB4318" w:rsidP="006A4A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38B8AE5" w14:textId="30779F4E" w:rsidR="006A4A5F" w:rsidRDefault="00B909BE" w:rsidP="00F12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</w:t>
            </w:r>
            <w:r w:rsidR="00B501E5">
              <w:rPr>
                <w:rFonts w:ascii="Times New Roman" w:hAnsi="Times New Roman"/>
                <w:b/>
                <w:sz w:val="20"/>
                <w:szCs w:val="20"/>
              </w:rPr>
              <w:t>aj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ęcia </w:t>
            </w:r>
            <w:r w:rsidR="00B501E5">
              <w:rPr>
                <w:rFonts w:ascii="Times New Roman" w:hAnsi="Times New Roman"/>
                <w:b/>
                <w:sz w:val="20"/>
                <w:szCs w:val="20"/>
              </w:rPr>
              <w:t>z wychowawcą</w:t>
            </w:r>
          </w:p>
          <w:p w14:paraId="09CF187D" w14:textId="4EAA8A47" w:rsidR="00ED005F" w:rsidRPr="00BB3CAE" w:rsidRDefault="00ED005F" w:rsidP="00F129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DB3CDB" w14:textId="36168A98" w:rsidR="00EA7D54" w:rsidRDefault="00B501E5" w:rsidP="009679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68EB392B" w14:textId="6D3EB14F" w:rsidR="00BB2B2D" w:rsidRPr="00BB3CAE" w:rsidRDefault="00BB2B2D" w:rsidP="0096791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1A412E" w14:textId="7215D687" w:rsidR="00DA437C" w:rsidRDefault="00B501E5" w:rsidP="00BB4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5FA5996D" w14:textId="5F6272E2" w:rsidR="00BB2B2D" w:rsidRPr="00BB3CAE" w:rsidRDefault="00BB2B2D" w:rsidP="00BB4C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BB9D47" w14:textId="2D6CBDBE" w:rsidR="002D6796" w:rsidRDefault="00B501E5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historia</w:t>
            </w:r>
          </w:p>
          <w:p w14:paraId="6EFBC782" w14:textId="1577D57E" w:rsidR="00966DEA" w:rsidRPr="00BB3CAE" w:rsidRDefault="00966DEA" w:rsidP="001D00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F1629" w:rsidRPr="00BB3CAE" w14:paraId="19C32BC8" w14:textId="77777777" w:rsidTr="00397112">
        <w:tc>
          <w:tcPr>
            <w:tcW w:w="709" w:type="dxa"/>
          </w:tcPr>
          <w:p w14:paraId="425F6E67" w14:textId="1AE149AF" w:rsidR="00DA437C" w:rsidRP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</w:t>
            </w:r>
          </w:p>
        </w:tc>
        <w:tc>
          <w:tcPr>
            <w:tcW w:w="1276" w:type="dxa"/>
          </w:tcPr>
          <w:p w14:paraId="621B49F8" w14:textId="1FE374D4" w:rsidR="00DA437C" w:rsidRPr="00BB3CAE" w:rsidRDefault="00DA437C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12.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5-13.</w:t>
            </w:r>
            <w:r w:rsidR="005D078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BB3CAE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1984" w:type="dxa"/>
          </w:tcPr>
          <w:p w14:paraId="2A38ED71" w14:textId="0C1A1CB1" w:rsidR="00DA437C" w:rsidRDefault="00DA437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BF1A628" w14:textId="3BFEE294" w:rsidR="00E5782C" w:rsidRPr="00BB3CAE" w:rsidRDefault="00E5782C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FE505FD" w14:textId="665A25AB" w:rsidR="00DA437C" w:rsidRDefault="00524448" w:rsidP="00ED0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j.angielski</w:t>
            </w:r>
          </w:p>
          <w:p w14:paraId="19A1A714" w14:textId="12D58693" w:rsidR="00ED005F" w:rsidRDefault="00ED005F" w:rsidP="00ED00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801810" w14:textId="73A86D12" w:rsidR="00BB2B2D" w:rsidRPr="00BB3CAE" w:rsidRDefault="00BB2B2D" w:rsidP="00F1290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96EFC8" w14:textId="60382692" w:rsidR="00DA437C" w:rsidRDefault="00B501E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1D27D4E3" w14:textId="40F345D6" w:rsidR="00966DEA" w:rsidRPr="00BB3CAE" w:rsidRDefault="00966DEA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9FC6C1" w14:textId="20883DC7" w:rsidR="00DA437C" w:rsidRDefault="00B501E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  <w:p w14:paraId="1C1ECF59" w14:textId="0E24658F" w:rsidR="00966DEA" w:rsidRPr="00BB3CAE" w:rsidRDefault="00966DEA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CA70CE" w14:textId="7124501C" w:rsidR="00DA437C" w:rsidRDefault="00B909BE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edukacja </w:t>
            </w:r>
            <w:r w:rsidR="00752879">
              <w:rPr>
                <w:rFonts w:ascii="Times New Roman" w:hAnsi="Times New Roman"/>
                <w:b/>
                <w:sz w:val="20"/>
                <w:szCs w:val="20"/>
              </w:rPr>
              <w:t>zdrowotna</w:t>
            </w:r>
          </w:p>
          <w:p w14:paraId="65055CBA" w14:textId="658035D9" w:rsidR="00966DEA" w:rsidRPr="00BB3CAE" w:rsidRDefault="00966DEA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793F6B81" w14:textId="77777777" w:rsidTr="00397112">
        <w:tc>
          <w:tcPr>
            <w:tcW w:w="709" w:type="dxa"/>
          </w:tcPr>
          <w:p w14:paraId="0E5232A7" w14:textId="2A239A7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</w:t>
            </w:r>
          </w:p>
        </w:tc>
        <w:tc>
          <w:tcPr>
            <w:tcW w:w="1276" w:type="dxa"/>
          </w:tcPr>
          <w:p w14:paraId="026DF289" w14:textId="7396E3D9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13.35-14.20</w:t>
            </w:r>
          </w:p>
        </w:tc>
        <w:tc>
          <w:tcPr>
            <w:tcW w:w="1984" w:type="dxa"/>
          </w:tcPr>
          <w:p w14:paraId="4FDB1F5E" w14:textId="506FA92D" w:rsidR="00E5782C" w:rsidRDefault="00E5782C" w:rsidP="00B909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FE1848" w14:textId="3C4725CD" w:rsidR="00F12907" w:rsidRPr="00BB3CAE" w:rsidRDefault="00F12907" w:rsidP="006601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04F669F0" w14:textId="21C9BCE3" w:rsidR="00ED005F" w:rsidRPr="00BB3CAE" w:rsidRDefault="00B909BE" w:rsidP="00B501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j.polski</w:t>
            </w:r>
          </w:p>
        </w:tc>
        <w:tc>
          <w:tcPr>
            <w:tcW w:w="1984" w:type="dxa"/>
          </w:tcPr>
          <w:p w14:paraId="47D0E697" w14:textId="060FDD7B" w:rsidR="005D078D" w:rsidRDefault="00752879" w:rsidP="007528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religia</w:t>
            </w:r>
          </w:p>
          <w:p w14:paraId="7C4AD641" w14:textId="36FB6C50" w:rsidR="00191065" w:rsidRPr="00BB3CAE" w:rsidRDefault="0019106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93E6CF5" w14:textId="36B41B70" w:rsidR="005D078D" w:rsidRDefault="00752879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informatyka</w:t>
            </w:r>
          </w:p>
          <w:p w14:paraId="5E0A730C" w14:textId="2558CD68" w:rsidR="00191065" w:rsidRPr="00BB3CAE" w:rsidRDefault="00191065" w:rsidP="00B909B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74A6F9" w14:textId="1FAD0391" w:rsidR="005D078D" w:rsidRDefault="00B501E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w-f</w:t>
            </w:r>
          </w:p>
          <w:p w14:paraId="51EC81E1" w14:textId="1F06659E" w:rsidR="00191065" w:rsidRPr="00BB3CAE" w:rsidRDefault="00191065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44316A36" w14:textId="77777777" w:rsidTr="00397112">
        <w:tc>
          <w:tcPr>
            <w:tcW w:w="709" w:type="dxa"/>
          </w:tcPr>
          <w:p w14:paraId="2304F5D3" w14:textId="410B6F84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</w:t>
            </w:r>
          </w:p>
        </w:tc>
        <w:tc>
          <w:tcPr>
            <w:tcW w:w="1276" w:type="dxa"/>
          </w:tcPr>
          <w:p w14:paraId="10576C3B" w14:textId="0B7737D3" w:rsidR="005D078D" w:rsidRPr="00BB3CAE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14.25-15.10</w:t>
            </w:r>
          </w:p>
        </w:tc>
        <w:tc>
          <w:tcPr>
            <w:tcW w:w="1984" w:type="dxa"/>
          </w:tcPr>
          <w:p w14:paraId="04DFDF57" w14:textId="704BDEB5" w:rsidR="00A74934" w:rsidRPr="00BB3CAE" w:rsidRDefault="00A74934" w:rsidP="007528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1B87C029" w14:textId="1C60DD98" w:rsidR="00ED005F" w:rsidRPr="00BB3CAE" w:rsidRDefault="00ED005F" w:rsidP="00524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E3972C" w14:textId="31AC9D62" w:rsidR="00524448" w:rsidRPr="00BB3CAE" w:rsidRDefault="00524448" w:rsidP="0075287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2B484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7FB437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D078D" w:rsidRPr="00BB3CAE" w14:paraId="0D2CD064" w14:textId="77777777" w:rsidTr="00397112">
        <w:tc>
          <w:tcPr>
            <w:tcW w:w="709" w:type="dxa"/>
          </w:tcPr>
          <w:p w14:paraId="489404B2" w14:textId="2F860167" w:rsidR="005D078D" w:rsidRDefault="005D078D" w:rsidP="005D078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</w:t>
            </w:r>
          </w:p>
        </w:tc>
        <w:tc>
          <w:tcPr>
            <w:tcW w:w="1276" w:type="dxa"/>
          </w:tcPr>
          <w:p w14:paraId="7184FB40" w14:textId="71875AA7" w:rsidR="005D078D" w:rsidRDefault="005D078D" w:rsidP="00BB3CA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15.15-16.00</w:t>
            </w:r>
          </w:p>
        </w:tc>
        <w:tc>
          <w:tcPr>
            <w:tcW w:w="1984" w:type="dxa"/>
          </w:tcPr>
          <w:p w14:paraId="15A7B73F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5E2D9C10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14:paraId="16C90A26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9722B4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761B377E" w14:textId="77777777" w:rsidR="005D078D" w:rsidRPr="00BB3CAE" w:rsidRDefault="005D078D" w:rsidP="009F16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9C05A87" w14:textId="77777777" w:rsidR="00984D8E" w:rsidRPr="00387157" w:rsidRDefault="00984D8E" w:rsidP="00D05B1A">
      <w:pPr>
        <w:rPr>
          <w:rFonts w:ascii="Times New Roman" w:hAnsi="Times New Roman"/>
          <w:b/>
          <w:sz w:val="20"/>
          <w:szCs w:val="20"/>
        </w:rPr>
      </w:pPr>
    </w:p>
    <w:sectPr w:rsidR="00984D8E" w:rsidRPr="00387157" w:rsidSect="00387157">
      <w:pgSz w:w="16838" w:h="11906" w:orient="landscape" w:code="9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34F19" w14:textId="77777777" w:rsidR="00511F61" w:rsidRDefault="00511F61" w:rsidP="0085408E">
      <w:pPr>
        <w:spacing w:after="0" w:line="240" w:lineRule="auto"/>
      </w:pPr>
      <w:r>
        <w:separator/>
      </w:r>
    </w:p>
  </w:endnote>
  <w:endnote w:type="continuationSeparator" w:id="0">
    <w:p w14:paraId="42EB0075" w14:textId="77777777" w:rsidR="00511F61" w:rsidRDefault="00511F61" w:rsidP="00854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B0A7E" w14:textId="77777777" w:rsidR="00511F61" w:rsidRDefault="00511F61" w:rsidP="0085408E">
      <w:pPr>
        <w:spacing w:after="0" w:line="240" w:lineRule="auto"/>
      </w:pPr>
      <w:r>
        <w:separator/>
      </w:r>
    </w:p>
  </w:footnote>
  <w:footnote w:type="continuationSeparator" w:id="0">
    <w:p w14:paraId="304825CA" w14:textId="77777777" w:rsidR="00511F61" w:rsidRDefault="00511F61" w:rsidP="00854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00C7E"/>
    <w:multiLevelType w:val="hybridMultilevel"/>
    <w:tmpl w:val="DD6E4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0730E"/>
    <w:multiLevelType w:val="hybridMultilevel"/>
    <w:tmpl w:val="059EF244"/>
    <w:lvl w:ilvl="0" w:tplc="E18AEE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1E0CB9"/>
    <w:multiLevelType w:val="hybridMultilevel"/>
    <w:tmpl w:val="745EC846"/>
    <w:lvl w:ilvl="0" w:tplc="33AA6E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677954">
    <w:abstractNumId w:val="2"/>
  </w:num>
  <w:num w:numId="2" w16cid:durableId="531844157">
    <w:abstractNumId w:val="0"/>
  </w:num>
  <w:num w:numId="3" w16cid:durableId="1791361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60"/>
    <w:rsid w:val="000854F8"/>
    <w:rsid w:val="00107A6E"/>
    <w:rsid w:val="00191065"/>
    <w:rsid w:val="001B0332"/>
    <w:rsid w:val="001D0005"/>
    <w:rsid w:val="00227859"/>
    <w:rsid w:val="0023467A"/>
    <w:rsid w:val="002568E3"/>
    <w:rsid w:val="00260621"/>
    <w:rsid w:val="002D6796"/>
    <w:rsid w:val="0030119C"/>
    <w:rsid w:val="00380A40"/>
    <w:rsid w:val="00387157"/>
    <w:rsid w:val="00397112"/>
    <w:rsid w:val="003C551B"/>
    <w:rsid w:val="003E2744"/>
    <w:rsid w:val="00496831"/>
    <w:rsid w:val="004B21A2"/>
    <w:rsid w:val="004D6266"/>
    <w:rsid w:val="004D7783"/>
    <w:rsid w:val="00511F61"/>
    <w:rsid w:val="00524448"/>
    <w:rsid w:val="00561757"/>
    <w:rsid w:val="005864B1"/>
    <w:rsid w:val="0059595F"/>
    <w:rsid w:val="005A6CB6"/>
    <w:rsid w:val="005B0BF8"/>
    <w:rsid w:val="005C10A3"/>
    <w:rsid w:val="005C564D"/>
    <w:rsid w:val="005D078D"/>
    <w:rsid w:val="0060343B"/>
    <w:rsid w:val="006067BA"/>
    <w:rsid w:val="006403EB"/>
    <w:rsid w:val="006601EA"/>
    <w:rsid w:val="006A4A5F"/>
    <w:rsid w:val="006E4025"/>
    <w:rsid w:val="006F5152"/>
    <w:rsid w:val="00726117"/>
    <w:rsid w:val="00741A35"/>
    <w:rsid w:val="00752879"/>
    <w:rsid w:val="00785132"/>
    <w:rsid w:val="007C2CF8"/>
    <w:rsid w:val="007E755B"/>
    <w:rsid w:val="00834CE0"/>
    <w:rsid w:val="00841611"/>
    <w:rsid w:val="00847FC9"/>
    <w:rsid w:val="0085408E"/>
    <w:rsid w:val="008D4A3B"/>
    <w:rsid w:val="0090300E"/>
    <w:rsid w:val="00924415"/>
    <w:rsid w:val="009448F2"/>
    <w:rsid w:val="00946CAF"/>
    <w:rsid w:val="009472F4"/>
    <w:rsid w:val="009648DB"/>
    <w:rsid w:val="00966DEA"/>
    <w:rsid w:val="00967910"/>
    <w:rsid w:val="00984D8E"/>
    <w:rsid w:val="0098670D"/>
    <w:rsid w:val="009B2145"/>
    <w:rsid w:val="009B4BD9"/>
    <w:rsid w:val="009F1629"/>
    <w:rsid w:val="00A05666"/>
    <w:rsid w:val="00A74934"/>
    <w:rsid w:val="00AC2BEF"/>
    <w:rsid w:val="00AE45D9"/>
    <w:rsid w:val="00B427AB"/>
    <w:rsid w:val="00B501E5"/>
    <w:rsid w:val="00B84C60"/>
    <w:rsid w:val="00B909BE"/>
    <w:rsid w:val="00B9606B"/>
    <w:rsid w:val="00BB2B2D"/>
    <w:rsid w:val="00BB3CAE"/>
    <w:rsid w:val="00BB4318"/>
    <w:rsid w:val="00BB4C25"/>
    <w:rsid w:val="00BE7378"/>
    <w:rsid w:val="00C20727"/>
    <w:rsid w:val="00C76D97"/>
    <w:rsid w:val="00C8079E"/>
    <w:rsid w:val="00C909F1"/>
    <w:rsid w:val="00CC3872"/>
    <w:rsid w:val="00D05B1A"/>
    <w:rsid w:val="00D32BBF"/>
    <w:rsid w:val="00D570B3"/>
    <w:rsid w:val="00DA437C"/>
    <w:rsid w:val="00DD57B8"/>
    <w:rsid w:val="00DE2B58"/>
    <w:rsid w:val="00E2097E"/>
    <w:rsid w:val="00E35227"/>
    <w:rsid w:val="00E5782C"/>
    <w:rsid w:val="00E81280"/>
    <w:rsid w:val="00EA7D54"/>
    <w:rsid w:val="00ED005F"/>
    <w:rsid w:val="00EE4D75"/>
    <w:rsid w:val="00F12907"/>
    <w:rsid w:val="00F174A5"/>
    <w:rsid w:val="00F17579"/>
    <w:rsid w:val="00F30462"/>
    <w:rsid w:val="00F34E6A"/>
    <w:rsid w:val="00F53B75"/>
    <w:rsid w:val="00F571F4"/>
    <w:rsid w:val="00F94222"/>
    <w:rsid w:val="00F960A0"/>
    <w:rsid w:val="00FA3A6F"/>
    <w:rsid w:val="00FB7C28"/>
    <w:rsid w:val="00FC31D9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75CCE"/>
  <w15:chartTrackingRefBased/>
  <w15:docId w15:val="{F830A31E-DD56-4964-8272-CCA445D2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5B1A"/>
    <w:pPr>
      <w:ind w:left="720"/>
      <w:contextualSpacing/>
    </w:pPr>
  </w:style>
  <w:style w:type="table" w:styleId="Tabela-Siatka">
    <w:name w:val="Table Grid"/>
    <w:basedOn w:val="Standardowy"/>
    <w:uiPriority w:val="39"/>
    <w:rsid w:val="00D05B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408E"/>
  </w:style>
  <w:style w:type="paragraph" w:styleId="Stopka">
    <w:name w:val="footer"/>
    <w:basedOn w:val="Normalny"/>
    <w:link w:val="StopkaZnak"/>
    <w:uiPriority w:val="99"/>
    <w:unhideWhenUsed/>
    <w:rsid w:val="008540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408E"/>
  </w:style>
  <w:style w:type="paragraph" w:styleId="Tekstdymka">
    <w:name w:val="Balloon Text"/>
    <w:basedOn w:val="Normalny"/>
    <w:link w:val="TekstdymkaZnak"/>
    <w:uiPriority w:val="99"/>
    <w:semiHidden/>
    <w:unhideWhenUsed/>
    <w:rsid w:val="00387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7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Plan%20lekcji%20dla%20uczni&#243;w%20kl.%201%201.09.2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 lekcji dla uczniów kl. 1 1.09.21</Template>
  <TotalTime>3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Karolczuk</dc:creator>
  <cp:keywords/>
  <dc:description/>
  <cp:lastModifiedBy>Marta Karolczuk</cp:lastModifiedBy>
  <cp:revision>2</cp:revision>
  <cp:lastPrinted>2018-09-02T09:23:00Z</cp:lastPrinted>
  <dcterms:created xsi:type="dcterms:W3CDTF">2026-09-07T20:17:00Z</dcterms:created>
  <dcterms:modified xsi:type="dcterms:W3CDTF">2026-09-07T20:17:00Z</dcterms:modified>
</cp:coreProperties>
</file>