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A9C9" w14:textId="4BFBE1F8" w:rsidR="0030119C" w:rsidRDefault="0030119C" w:rsidP="00F34E6A">
      <w:pPr>
        <w:rPr>
          <w:rFonts w:ascii="Times New Roman" w:hAnsi="Times New Roman"/>
          <w:b/>
          <w:color w:val="00B05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20165" wp14:editId="38511071">
            <wp:simplePos x="0" y="0"/>
            <wp:positionH relativeFrom="margin">
              <wp:posOffset>7923530</wp:posOffset>
            </wp:positionH>
            <wp:positionV relativeFrom="paragraph">
              <wp:posOffset>-762635</wp:posOffset>
            </wp:positionV>
            <wp:extent cx="1537970" cy="1518320"/>
            <wp:effectExtent l="0" t="0" r="508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1A436" w14:textId="66508DEA" w:rsidR="00387157" w:rsidRPr="00834CE0" w:rsidRDefault="009B2145" w:rsidP="00F34E6A">
      <w:pPr>
        <w:jc w:val="center"/>
        <w:rPr>
          <w:rFonts w:ascii="Times New Roman" w:hAnsi="Times New Roman"/>
          <w:b/>
          <w:color w:val="8B0D6D"/>
          <w:sz w:val="32"/>
          <w:szCs w:val="32"/>
        </w:rPr>
      </w:pPr>
      <w:r w:rsidRPr="00834CE0">
        <w:rPr>
          <w:rFonts w:ascii="Times New Roman" w:hAnsi="Times New Roman"/>
          <w:b/>
          <w:color w:val="8B0D6D"/>
          <w:sz w:val="32"/>
          <w:szCs w:val="32"/>
        </w:rPr>
        <w:t>Plan lekcji</w:t>
      </w:r>
    </w:p>
    <w:p w14:paraId="34E5B374" w14:textId="45C8B471" w:rsidR="005B0BF8" w:rsidRPr="004B034B" w:rsidRDefault="00D05B1A" w:rsidP="004B034B">
      <w:pPr>
        <w:jc w:val="center"/>
        <w:rPr>
          <w:rFonts w:ascii="Times New Roman" w:hAnsi="Times New Roman"/>
          <w:b/>
          <w:color w:val="8B0D6D"/>
          <w:sz w:val="32"/>
          <w:szCs w:val="32"/>
        </w:rPr>
      </w:pPr>
      <w:r w:rsidRPr="00834CE0">
        <w:rPr>
          <w:rFonts w:ascii="Times New Roman" w:hAnsi="Times New Roman"/>
          <w:b/>
          <w:color w:val="8B0D6D"/>
          <w:sz w:val="32"/>
          <w:szCs w:val="32"/>
        </w:rPr>
        <w:t xml:space="preserve">Klasa </w:t>
      </w:r>
      <w:r w:rsidR="005864B1" w:rsidRPr="00834CE0">
        <w:rPr>
          <w:rFonts w:ascii="Times New Roman" w:hAnsi="Times New Roman"/>
          <w:b/>
          <w:color w:val="8B0D6D"/>
          <w:sz w:val="32"/>
          <w:szCs w:val="32"/>
        </w:rPr>
        <w:t>V</w:t>
      </w:r>
      <w:r w:rsidR="00834CE0" w:rsidRPr="00834CE0">
        <w:rPr>
          <w:rFonts w:ascii="Times New Roman" w:hAnsi="Times New Roman"/>
          <w:b/>
          <w:color w:val="8B0D6D"/>
          <w:sz w:val="32"/>
          <w:szCs w:val="32"/>
        </w:rPr>
        <w:t>I</w:t>
      </w:r>
      <w:r w:rsidR="00E5782C" w:rsidRPr="00834CE0">
        <w:rPr>
          <w:rFonts w:ascii="Times New Roman" w:hAnsi="Times New Roman"/>
          <w:b/>
          <w:color w:val="8B0D6D"/>
          <w:sz w:val="32"/>
          <w:szCs w:val="32"/>
        </w:rPr>
        <w:t>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397112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3A9D5FEB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2758693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3246CBC1" w14:textId="24AE21C9" w:rsidR="00B84C60" w:rsidRDefault="00E75015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74340B49" w14:textId="246375EA" w:rsidR="00F12907" w:rsidRPr="00BB3CAE" w:rsidRDefault="00F12907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ACB298" w14:textId="44D41DCF" w:rsidR="002568E3" w:rsidRPr="00BB3CAE" w:rsidRDefault="002568E3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305BC1AC" w14:textId="300006D6" w:rsidR="002568E3" w:rsidRDefault="002568E3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4C5480" w14:textId="520BAED8" w:rsidR="006601EA" w:rsidRPr="00BB3CAE" w:rsidRDefault="006601EA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3AE471" w14:textId="6611DAE0" w:rsidR="002568E3" w:rsidRPr="00BB3CAE" w:rsidRDefault="002568E3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92298" w14:textId="59DDDC4E" w:rsidR="008D4A3B" w:rsidRPr="00BB3CAE" w:rsidRDefault="00E75015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74D0CC60" w14:textId="604ADC22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A3641A" w14:textId="77777777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931306" w14:textId="1A8C0D79" w:rsidR="002568E3" w:rsidRPr="00BB3CAE" w:rsidRDefault="002568E3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422DB5AF" w14:textId="6634A208" w:rsidR="00DA437C" w:rsidRDefault="00E7501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097F36DE" w14:textId="61DD801B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51C2422D" w:rsidR="00DA437C" w:rsidRDefault="00E75015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77963852" w14:textId="2D0C14A0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61EA13" w14:textId="0DB6181B" w:rsidR="00E75015" w:rsidRPr="00BB3CAE" w:rsidRDefault="00E75015" w:rsidP="00E750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54DA6212" w14:textId="4D05675E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E84E0" w14:textId="3AADA62F" w:rsidR="008D4A3B" w:rsidRPr="00BB3CAE" w:rsidRDefault="00966DEA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</w:t>
            </w:r>
            <w:r w:rsidR="00E75015">
              <w:rPr>
                <w:rFonts w:ascii="Times New Roman" w:hAnsi="Times New Roman"/>
                <w:b/>
                <w:sz w:val="20"/>
                <w:szCs w:val="20"/>
              </w:rPr>
              <w:t>uzyka</w:t>
            </w:r>
          </w:p>
          <w:p w14:paraId="0B2C6104" w14:textId="32EBE2FD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6E1C7F" w14:textId="5812A0C5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523B9B" w14:textId="5BEA502C" w:rsidR="00DA437C" w:rsidRDefault="00933197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  <w:p w14:paraId="636FD6F5" w14:textId="0645C182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48595D73" w14:textId="75732E43" w:rsidR="00DA437C" w:rsidRDefault="00E75015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0FA4EC06" w14:textId="09888439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38941E" w14:textId="387F375D" w:rsidR="005D078D" w:rsidRDefault="00E7501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plastyka</w:t>
            </w:r>
          </w:p>
          <w:p w14:paraId="0D24A651" w14:textId="43801677" w:rsidR="001D0005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8BCFF2" w14:textId="1A7B2634" w:rsidR="00DA437C" w:rsidRDefault="00E75015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7FE5ED8E" w14:textId="45704E8B" w:rsidR="00966DEA" w:rsidRPr="00BB3CAE" w:rsidRDefault="00966DEA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04F2FF" w14:textId="5C2EF527" w:rsidR="00DA437C" w:rsidRDefault="00E75015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0A05AD0E" w14:textId="4139A759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EAC9D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A94E33" w14:textId="59A35B17" w:rsidR="00DA437C" w:rsidRDefault="00E75015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0FC2D5A0" w14:textId="3D1D4C4D" w:rsidR="00966DEA" w:rsidRPr="00BB3CAE" w:rsidRDefault="00966DEA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66EEAD29" w14:textId="17BE52C5" w:rsidR="005D078D" w:rsidRDefault="004B034B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30C4FC52" w14:textId="55452E36" w:rsidR="00BB4318" w:rsidRPr="00BB3CAE" w:rsidRDefault="00BB4318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C8DB48" w14:textId="1B9392D3" w:rsidR="00DA437C" w:rsidRDefault="00E7501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6A17B1B4" w14:textId="23EAB2FE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31209BFC" w:rsidR="008D4A3B" w:rsidRPr="00BB3CAE" w:rsidRDefault="004B034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2A092FE4" w14:textId="181DDB35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4BDD59" w14:textId="667A614C" w:rsidR="00DA437C" w:rsidRDefault="00966DEA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</w:t>
            </w:r>
            <w:r w:rsidR="00E75015">
              <w:rPr>
                <w:rFonts w:ascii="Times New Roman" w:hAnsi="Times New Roman"/>
                <w:b/>
                <w:sz w:val="20"/>
                <w:szCs w:val="20"/>
              </w:rPr>
              <w:t>polski</w:t>
            </w:r>
          </w:p>
          <w:p w14:paraId="63B12114" w14:textId="5BD5E788" w:rsidR="006A4A5F" w:rsidRPr="00BB3CAE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E0B584" w14:textId="40F86B28" w:rsidR="00EA7D54" w:rsidRDefault="00E7501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technika</w:t>
            </w:r>
          </w:p>
          <w:p w14:paraId="33EF2FFD" w14:textId="64383053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A00DF7F" w14:textId="2362FEE6" w:rsidR="00DA437C" w:rsidRDefault="00E75015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7480BC92" w14:textId="5A0AAD99" w:rsidR="00BB4318" w:rsidRPr="00BB3CAE" w:rsidRDefault="00BB4318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F076EC8" w14:textId="77777777" w:rsidR="006A4A5F" w:rsidRDefault="00E75015" w:rsidP="00F12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09CF187D" w14:textId="7DE172FE" w:rsidR="00E75015" w:rsidRPr="00BB3CAE" w:rsidRDefault="00E75015" w:rsidP="00F12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DB3CDB" w14:textId="626F9E80" w:rsidR="00EA7D54" w:rsidRDefault="004B034B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68EB392B" w14:textId="4C6F4ACF" w:rsidR="00BB2B2D" w:rsidRPr="00BB3CAE" w:rsidRDefault="00BB2B2D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1A412E" w14:textId="115305EA" w:rsidR="00DA437C" w:rsidRPr="004B034B" w:rsidRDefault="004B034B" w:rsidP="00E750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034B">
              <w:rPr>
                <w:rFonts w:ascii="Times New Roman" w:hAnsi="Times New Roman"/>
                <w:b/>
                <w:sz w:val="18"/>
                <w:szCs w:val="18"/>
              </w:rPr>
              <w:t xml:space="preserve">edukacja </w:t>
            </w:r>
            <w:r w:rsidR="00E75015" w:rsidRPr="004B034B">
              <w:rPr>
                <w:rFonts w:ascii="Times New Roman" w:hAnsi="Times New Roman"/>
                <w:b/>
                <w:sz w:val="18"/>
                <w:szCs w:val="18"/>
              </w:rPr>
              <w:t>zdrowotna</w:t>
            </w:r>
          </w:p>
          <w:p w14:paraId="5FA5996D" w14:textId="48C35E61" w:rsidR="00BB2B2D" w:rsidRPr="00BB3CAE" w:rsidRDefault="00BB2B2D" w:rsidP="00E750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BB9D47" w14:textId="004F2722" w:rsidR="002D6796" w:rsidRDefault="00E7501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biologia</w:t>
            </w:r>
          </w:p>
          <w:p w14:paraId="6EFBC782" w14:textId="343B439B" w:rsidR="00966DEA" w:rsidRPr="00BB3CAE" w:rsidRDefault="00966DEA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2A38ED71" w14:textId="0361CA93" w:rsidR="00DA437C" w:rsidRPr="004B034B" w:rsidRDefault="004B034B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</w:t>
            </w:r>
            <w:r w:rsidR="00E75015" w:rsidRPr="004B034B">
              <w:rPr>
                <w:rFonts w:ascii="Times New Roman" w:hAnsi="Times New Roman"/>
                <w:b/>
                <w:sz w:val="18"/>
                <w:szCs w:val="18"/>
              </w:rPr>
              <w:t>aj</w:t>
            </w:r>
            <w:r w:rsidRPr="004B034B">
              <w:rPr>
                <w:rFonts w:ascii="Times New Roman" w:hAnsi="Times New Roman"/>
                <w:b/>
                <w:sz w:val="18"/>
                <w:szCs w:val="18"/>
              </w:rPr>
              <w:t xml:space="preserve">ęcia </w:t>
            </w:r>
            <w:r w:rsidR="00E75015" w:rsidRPr="004B034B">
              <w:rPr>
                <w:rFonts w:ascii="Times New Roman" w:hAnsi="Times New Roman"/>
                <w:b/>
                <w:sz w:val="18"/>
                <w:szCs w:val="18"/>
              </w:rPr>
              <w:t>z wychowawcą</w:t>
            </w:r>
          </w:p>
          <w:p w14:paraId="4BF1A628" w14:textId="66B2BA92" w:rsidR="00E5782C" w:rsidRPr="00BB3CAE" w:rsidRDefault="00E5782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FE505FD" w14:textId="6B2CD313" w:rsidR="00DA437C" w:rsidRDefault="00DA437C" w:rsidP="00F1290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801810" w14:textId="73A86D12" w:rsidR="00BB2B2D" w:rsidRPr="00BB3CAE" w:rsidRDefault="00BB2B2D" w:rsidP="00F1290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96EFC8" w14:textId="2107F839" w:rsidR="00DA437C" w:rsidRDefault="00E7501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1D27D4E3" w14:textId="6495C246" w:rsidR="00966DEA" w:rsidRPr="00BB3CAE" w:rsidRDefault="00966D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47E20F" w14:textId="6344D541" w:rsidR="00966DEA" w:rsidRDefault="00933197" w:rsidP="00933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informatyka</w:t>
            </w:r>
          </w:p>
          <w:p w14:paraId="1C1ECF59" w14:textId="0A0894EB" w:rsidR="00933197" w:rsidRPr="00BB3CAE" w:rsidRDefault="00933197" w:rsidP="00933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CA70CE" w14:textId="6BE94BBD" w:rsidR="00DA437C" w:rsidRDefault="00E7501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65055CBA" w14:textId="609D51E5" w:rsidR="00966DEA" w:rsidRPr="00BB3CAE" w:rsidRDefault="00966D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4FDB1F5E" w14:textId="79B55773" w:rsidR="00E5782C" w:rsidRDefault="00E75015" w:rsidP="006601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4EFE1848" w14:textId="71AC53C5" w:rsidR="00F12907" w:rsidRPr="00BB3CAE" w:rsidRDefault="00F12907" w:rsidP="006601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4F669F0" w14:textId="1F6D4E11" w:rsidR="006601EA" w:rsidRPr="00BB3CAE" w:rsidRDefault="006601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AD641" w14:textId="0576C061" w:rsidR="00E75015" w:rsidRPr="00BB3CAE" w:rsidRDefault="00E75015" w:rsidP="00933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A730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C3113C" w14:textId="77777777" w:rsidR="005D078D" w:rsidRDefault="00E7501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51EC81E1" w14:textId="6E31568E" w:rsidR="00E75015" w:rsidRPr="00BB3CAE" w:rsidRDefault="00E7501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04DFDF5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87C029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2B484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7FB43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03AFB" w14:textId="77777777" w:rsidR="00FB1501" w:rsidRDefault="00FB1501" w:rsidP="0085408E">
      <w:pPr>
        <w:spacing w:after="0" w:line="240" w:lineRule="auto"/>
      </w:pPr>
      <w:r>
        <w:separator/>
      </w:r>
    </w:p>
  </w:endnote>
  <w:endnote w:type="continuationSeparator" w:id="0">
    <w:p w14:paraId="21CC5CCF" w14:textId="77777777" w:rsidR="00FB1501" w:rsidRDefault="00FB1501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C83A" w14:textId="77777777" w:rsidR="00FB1501" w:rsidRDefault="00FB1501" w:rsidP="0085408E">
      <w:pPr>
        <w:spacing w:after="0" w:line="240" w:lineRule="auto"/>
      </w:pPr>
      <w:r>
        <w:separator/>
      </w:r>
    </w:p>
  </w:footnote>
  <w:footnote w:type="continuationSeparator" w:id="0">
    <w:p w14:paraId="27870375" w14:textId="77777777" w:rsidR="00FB1501" w:rsidRDefault="00FB1501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854F8"/>
    <w:rsid w:val="00124759"/>
    <w:rsid w:val="0016173B"/>
    <w:rsid w:val="001B0332"/>
    <w:rsid w:val="001D0005"/>
    <w:rsid w:val="00227859"/>
    <w:rsid w:val="0023467A"/>
    <w:rsid w:val="002568E3"/>
    <w:rsid w:val="00260621"/>
    <w:rsid w:val="002D6796"/>
    <w:rsid w:val="0030119C"/>
    <w:rsid w:val="00380A40"/>
    <w:rsid w:val="00387157"/>
    <w:rsid w:val="00393C14"/>
    <w:rsid w:val="00397112"/>
    <w:rsid w:val="003C551B"/>
    <w:rsid w:val="003E2744"/>
    <w:rsid w:val="00496831"/>
    <w:rsid w:val="004B034B"/>
    <w:rsid w:val="004B21A2"/>
    <w:rsid w:val="004D6266"/>
    <w:rsid w:val="004D7783"/>
    <w:rsid w:val="005864B1"/>
    <w:rsid w:val="0059595F"/>
    <w:rsid w:val="005B0BF8"/>
    <w:rsid w:val="005C10A3"/>
    <w:rsid w:val="005C564D"/>
    <w:rsid w:val="005D078D"/>
    <w:rsid w:val="006067BA"/>
    <w:rsid w:val="006403EB"/>
    <w:rsid w:val="006601EA"/>
    <w:rsid w:val="006A4A5F"/>
    <w:rsid w:val="006E4025"/>
    <w:rsid w:val="006F4B79"/>
    <w:rsid w:val="006F5152"/>
    <w:rsid w:val="00726117"/>
    <w:rsid w:val="00741A35"/>
    <w:rsid w:val="007C2CF8"/>
    <w:rsid w:val="007E755B"/>
    <w:rsid w:val="0080032D"/>
    <w:rsid w:val="00834CE0"/>
    <w:rsid w:val="00841611"/>
    <w:rsid w:val="0085408E"/>
    <w:rsid w:val="008B7EE9"/>
    <w:rsid w:val="008D4A3B"/>
    <w:rsid w:val="0090300E"/>
    <w:rsid w:val="00924415"/>
    <w:rsid w:val="00933197"/>
    <w:rsid w:val="009448F2"/>
    <w:rsid w:val="009472F4"/>
    <w:rsid w:val="009648DB"/>
    <w:rsid w:val="00966DEA"/>
    <w:rsid w:val="00967910"/>
    <w:rsid w:val="00984D8E"/>
    <w:rsid w:val="0098670D"/>
    <w:rsid w:val="009B2145"/>
    <w:rsid w:val="009B4BD9"/>
    <w:rsid w:val="009F1629"/>
    <w:rsid w:val="00A05666"/>
    <w:rsid w:val="00AF0646"/>
    <w:rsid w:val="00B427AB"/>
    <w:rsid w:val="00B84C60"/>
    <w:rsid w:val="00BB2B2D"/>
    <w:rsid w:val="00BB3CAE"/>
    <w:rsid w:val="00BB4318"/>
    <w:rsid w:val="00BB4C25"/>
    <w:rsid w:val="00BE7378"/>
    <w:rsid w:val="00C20727"/>
    <w:rsid w:val="00C62DD0"/>
    <w:rsid w:val="00C8079E"/>
    <w:rsid w:val="00C8167B"/>
    <w:rsid w:val="00C909F1"/>
    <w:rsid w:val="00D05B1A"/>
    <w:rsid w:val="00D22B79"/>
    <w:rsid w:val="00D32BBF"/>
    <w:rsid w:val="00D570B3"/>
    <w:rsid w:val="00D93893"/>
    <w:rsid w:val="00DA437C"/>
    <w:rsid w:val="00DD57B8"/>
    <w:rsid w:val="00DE2B58"/>
    <w:rsid w:val="00E2097E"/>
    <w:rsid w:val="00E35227"/>
    <w:rsid w:val="00E5782C"/>
    <w:rsid w:val="00E75015"/>
    <w:rsid w:val="00E81280"/>
    <w:rsid w:val="00EA7D54"/>
    <w:rsid w:val="00EE4D75"/>
    <w:rsid w:val="00F12907"/>
    <w:rsid w:val="00F174A5"/>
    <w:rsid w:val="00F17579"/>
    <w:rsid w:val="00F30462"/>
    <w:rsid w:val="00F34E6A"/>
    <w:rsid w:val="00F94222"/>
    <w:rsid w:val="00FA3A6F"/>
    <w:rsid w:val="00FB1501"/>
    <w:rsid w:val="00FB7C28"/>
    <w:rsid w:val="00FC31D9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3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2</cp:revision>
  <cp:lastPrinted>2026-08-18T16:04:00Z</cp:lastPrinted>
  <dcterms:created xsi:type="dcterms:W3CDTF">2026-09-07T20:14:00Z</dcterms:created>
  <dcterms:modified xsi:type="dcterms:W3CDTF">2026-09-07T20:14:00Z</dcterms:modified>
</cp:coreProperties>
</file>