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5864B1" w:rsidRDefault="009B2145" w:rsidP="00F34E6A">
      <w:pPr>
        <w:jc w:val="center"/>
        <w:rPr>
          <w:rFonts w:ascii="Times New Roman" w:hAnsi="Times New Roman"/>
          <w:b/>
          <w:color w:val="989800"/>
          <w:sz w:val="32"/>
          <w:szCs w:val="32"/>
        </w:rPr>
      </w:pPr>
      <w:r w:rsidRPr="005864B1">
        <w:rPr>
          <w:rFonts w:ascii="Times New Roman" w:hAnsi="Times New Roman"/>
          <w:b/>
          <w:color w:val="989800"/>
          <w:sz w:val="32"/>
          <w:szCs w:val="32"/>
        </w:rPr>
        <w:t>Plan lekcji</w:t>
      </w:r>
    </w:p>
    <w:p w14:paraId="34E5B374" w14:textId="6BCEB451" w:rsidR="005B0BF8" w:rsidRPr="00AC10D4" w:rsidRDefault="00D05B1A" w:rsidP="00AC10D4">
      <w:pPr>
        <w:jc w:val="center"/>
        <w:rPr>
          <w:rFonts w:ascii="Times New Roman" w:hAnsi="Times New Roman"/>
          <w:b/>
          <w:color w:val="989800"/>
          <w:sz w:val="32"/>
          <w:szCs w:val="32"/>
        </w:rPr>
      </w:pPr>
      <w:r w:rsidRPr="005864B1">
        <w:rPr>
          <w:rFonts w:ascii="Times New Roman" w:hAnsi="Times New Roman"/>
          <w:b/>
          <w:color w:val="989800"/>
          <w:sz w:val="32"/>
          <w:szCs w:val="32"/>
        </w:rPr>
        <w:t xml:space="preserve">Klasa </w:t>
      </w:r>
      <w:r w:rsidR="005864B1" w:rsidRPr="005864B1">
        <w:rPr>
          <w:rFonts w:ascii="Times New Roman" w:hAnsi="Times New Roman"/>
          <w:b/>
          <w:color w:val="989800"/>
          <w:sz w:val="32"/>
          <w:szCs w:val="32"/>
        </w:rPr>
        <w:t>V</w:t>
      </w:r>
      <w:r w:rsidR="00E5782C" w:rsidRPr="005864B1">
        <w:rPr>
          <w:rFonts w:ascii="Times New Roman" w:hAnsi="Times New Roman"/>
          <w:b/>
          <w:color w:val="989800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2758693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1A62357A" w14:textId="1809C017" w:rsidR="002568E3" w:rsidRDefault="008D6055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48ACB298" w14:textId="365B0EB1" w:rsidR="009111F5" w:rsidRPr="00BB3CAE" w:rsidRDefault="009111F5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D75D89E" w14:textId="08E4C3AB" w:rsidR="006601EA" w:rsidRDefault="00AC10D4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244C5480" w14:textId="30E37B52" w:rsidR="00407467" w:rsidRPr="00BB3CAE" w:rsidRDefault="00407467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897D22" w14:textId="34170B08" w:rsidR="002568E3" w:rsidRDefault="009111F5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407467">
              <w:rPr>
                <w:rFonts w:ascii="Times New Roman" w:hAnsi="Times New Roman"/>
                <w:b/>
                <w:sz w:val="20"/>
                <w:szCs w:val="20"/>
              </w:rPr>
              <w:t>angielski</w:t>
            </w:r>
          </w:p>
          <w:p w14:paraId="573AE471" w14:textId="1481DA5E" w:rsidR="009111F5" w:rsidRPr="00BB3CAE" w:rsidRDefault="009111F5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992298" w14:textId="33B50237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D0CC60" w14:textId="0CAFEE63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720DA24" w14:textId="12F63C9F" w:rsidR="00407467" w:rsidRPr="00BB3CAE" w:rsidRDefault="00AC10D4" w:rsidP="002167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3F931306" w14:textId="15122C67" w:rsidR="002568E3" w:rsidRPr="00BB3CAE" w:rsidRDefault="002568E3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422DB5AF" w14:textId="3BB90D6A" w:rsidR="00DA437C" w:rsidRDefault="008D605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097F36DE" w14:textId="2A378BF5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1CAB6FF9" w:rsidR="00DA437C" w:rsidRDefault="006601EA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plastyka</w:t>
            </w:r>
          </w:p>
          <w:p w14:paraId="77963852" w14:textId="21FEB496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3EFA85" w14:textId="7A7B32F3" w:rsidR="001D0005" w:rsidRPr="00BB3CAE" w:rsidRDefault="00BB2B2D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</w:t>
            </w:r>
            <w:r w:rsidR="00407467">
              <w:rPr>
                <w:rFonts w:ascii="Times New Roman" w:hAnsi="Times New Roman"/>
                <w:b/>
                <w:sz w:val="20"/>
                <w:szCs w:val="20"/>
              </w:rPr>
              <w:t>polski</w:t>
            </w:r>
          </w:p>
          <w:p w14:paraId="45BF3ED6" w14:textId="56A68F02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21D1991B" w:rsidR="008D4A3B" w:rsidRPr="00BB3CAE" w:rsidRDefault="00407467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0B2C6104" w14:textId="5458F300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9456EA" w14:textId="20C1E3E4" w:rsidR="00EA7D54" w:rsidRDefault="00216755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636FD6F5" w14:textId="2D9C80D8" w:rsidR="00407467" w:rsidRPr="00BB3CAE" w:rsidRDefault="00407467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5D75AF16" w:rsidR="00DA437C" w:rsidRPr="00AC10D4" w:rsidRDefault="00AC10D4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e</w:t>
            </w:r>
            <w:r w:rsidRPr="00AC10D4">
              <w:rPr>
                <w:rFonts w:ascii="Times New Roman" w:hAnsi="Times New Roman"/>
                <w:b/>
                <w:sz w:val="18"/>
                <w:szCs w:val="18"/>
              </w:rPr>
              <w:t xml:space="preserve">dukacja </w:t>
            </w:r>
            <w:r w:rsidR="00FD3977" w:rsidRPr="00AC10D4">
              <w:rPr>
                <w:rFonts w:ascii="Times New Roman" w:hAnsi="Times New Roman"/>
                <w:b/>
                <w:sz w:val="18"/>
                <w:szCs w:val="18"/>
              </w:rPr>
              <w:t>zdrowotna</w:t>
            </w:r>
          </w:p>
          <w:p w14:paraId="0FA4EC06" w14:textId="31F7F818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338941E" w14:textId="52E83A4E" w:rsidR="005D078D" w:rsidRDefault="006601EA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0D24A651" w14:textId="43629005" w:rsidR="001D0005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A6A950" w14:textId="54A1D174" w:rsidR="00DA437C" w:rsidRDefault="00407467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FE5ED8E" w14:textId="0BF4D79A" w:rsidR="009111F5" w:rsidRPr="00BB3CAE" w:rsidRDefault="009111F5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092D1BBD" w:rsidR="00DA437C" w:rsidRDefault="00407467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muzyka</w:t>
            </w:r>
          </w:p>
          <w:p w14:paraId="0A05AD0E" w14:textId="736F3930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4E5FED" w14:textId="48DB40CE" w:rsidR="009F1629" w:rsidRPr="00BB3CAE" w:rsidRDefault="00407467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0FC2D5A0" w14:textId="6807B6CF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0B0BCF7D" w:rsidR="005D078D" w:rsidRDefault="008D6055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30C4FC52" w14:textId="335089F9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2D659C92" w:rsidR="00DA437C" w:rsidRDefault="00407467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6A17B1B4" w14:textId="10DE7F70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1C72210C" w:rsidR="008D4A3B" w:rsidRPr="00BB3CAE" w:rsidRDefault="00AC10D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2A092FE4" w14:textId="47FD5A85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47A655DD" w:rsidR="00DA437C" w:rsidRDefault="00AC10D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63B12114" w14:textId="36217F39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E0B584" w14:textId="34CAEBB1" w:rsidR="00EA7D54" w:rsidRDefault="000A4EB7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33EF2FFD" w14:textId="27675017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A00DF7F" w14:textId="7A5BDEB6" w:rsidR="00DA437C" w:rsidRDefault="008D6055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480BC92" w14:textId="33C9DC44" w:rsidR="00BB4318" w:rsidRPr="00BB3CAE" w:rsidRDefault="00BB4318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67D092" w14:textId="3A0E46DE" w:rsidR="00DA437C" w:rsidRDefault="00BB2B2D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29741AE4" w14:textId="1B326293" w:rsidR="00BB2B2D" w:rsidRDefault="00BB2B2D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CF187D" w14:textId="072ECC7F" w:rsidR="006A4A5F" w:rsidRPr="00BB3CAE" w:rsidRDefault="006A4A5F" w:rsidP="004968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EB392B" w14:textId="5BA5AC6C" w:rsidR="009111F5" w:rsidRPr="00BB3CAE" w:rsidRDefault="00AC10D4" w:rsidP="004074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technika</w:t>
            </w:r>
          </w:p>
        </w:tc>
        <w:tc>
          <w:tcPr>
            <w:tcW w:w="1985" w:type="dxa"/>
          </w:tcPr>
          <w:p w14:paraId="261A412E" w14:textId="34527B1C" w:rsidR="00DA437C" w:rsidRDefault="00AC10D4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informatyka</w:t>
            </w:r>
          </w:p>
          <w:p w14:paraId="5FA5996D" w14:textId="3E1A8992" w:rsidR="00BB2B2D" w:rsidRPr="00BB3CAE" w:rsidRDefault="00BB2B2D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635D938" w14:textId="7D5AB895" w:rsidR="000A4EB7" w:rsidRDefault="000A4EB7" w:rsidP="002167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FBC782" w14:textId="41784917" w:rsidR="00216755" w:rsidRPr="00BB3CAE" w:rsidRDefault="00216755" w:rsidP="002167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A38ED71" w14:textId="5DEC4C23" w:rsidR="00DA437C" w:rsidRDefault="00AC10D4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4BF1A628" w14:textId="6213E921" w:rsidR="00E5782C" w:rsidRPr="00BB3CAE" w:rsidRDefault="00E5782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C3AAA9" w14:textId="35170795" w:rsidR="00BB2B2D" w:rsidRPr="00AC10D4" w:rsidRDefault="00AC10D4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z</w:t>
            </w:r>
            <w:r w:rsidR="00407467" w:rsidRPr="00AC10D4">
              <w:rPr>
                <w:rFonts w:ascii="Times New Roman" w:hAnsi="Times New Roman"/>
                <w:b/>
                <w:sz w:val="18"/>
                <w:szCs w:val="18"/>
              </w:rPr>
              <w:t>aj</w:t>
            </w:r>
            <w:r w:rsidRPr="00AC10D4">
              <w:rPr>
                <w:rFonts w:ascii="Times New Roman" w:hAnsi="Times New Roman"/>
                <w:b/>
                <w:sz w:val="18"/>
                <w:szCs w:val="18"/>
              </w:rPr>
              <w:t xml:space="preserve">ęcia </w:t>
            </w:r>
            <w:r w:rsidR="00407467" w:rsidRPr="00AC10D4">
              <w:rPr>
                <w:rFonts w:ascii="Times New Roman" w:hAnsi="Times New Roman"/>
                <w:b/>
                <w:sz w:val="18"/>
                <w:szCs w:val="18"/>
              </w:rPr>
              <w:t>z wychowawcą</w:t>
            </w:r>
          </w:p>
          <w:p w14:paraId="10801810" w14:textId="76FC6C07" w:rsidR="009111F5" w:rsidRPr="00BB3CAE" w:rsidRDefault="009111F5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27D4E3" w14:textId="455B8D68" w:rsidR="009111F5" w:rsidRPr="00BB3CAE" w:rsidRDefault="009111F5" w:rsidP="00FF5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80F490" w14:textId="6E85EA43" w:rsidR="00DA437C" w:rsidRDefault="00AC10D4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1C1ECF59" w14:textId="1B1C740B" w:rsidR="00216755" w:rsidRPr="00BB3CAE" w:rsidRDefault="0021675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65055CBA" w14:textId="1D8B16C5" w:rsidR="00FF588B" w:rsidRPr="00BB3CAE" w:rsidRDefault="00FF588B" w:rsidP="004074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EFE1848" w14:textId="61598E6C" w:rsidR="008D6055" w:rsidRPr="00BB3CAE" w:rsidRDefault="008D6055" w:rsidP="002167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97E837D" w14:textId="77777777" w:rsidR="006601EA" w:rsidRDefault="00407467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04F669F0" w14:textId="4CC94573" w:rsidR="00407467" w:rsidRPr="00BB3CAE" w:rsidRDefault="00407467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AD641" w14:textId="563DDF38" w:rsidR="009111F5" w:rsidRPr="00BB3CAE" w:rsidRDefault="009111F5" w:rsidP="009111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A730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1EC81E1" w14:textId="4268E9C6" w:rsidR="00FF588B" w:rsidRPr="00BB3CAE" w:rsidRDefault="00FF588B" w:rsidP="0040746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38F58" w14:textId="77777777" w:rsidR="00E62D3D" w:rsidRDefault="00E62D3D" w:rsidP="0085408E">
      <w:pPr>
        <w:spacing w:after="0" w:line="240" w:lineRule="auto"/>
      </w:pPr>
      <w:r>
        <w:separator/>
      </w:r>
    </w:p>
  </w:endnote>
  <w:endnote w:type="continuationSeparator" w:id="0">
    <w:p w14:paraId="329299B5" w14:textId="77777777" w:rsidR="00E62D3D" w:rsidRDefault="00E62D3D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882E" w14:textId="77777777" w:rsidR="00E62D3D" w:rsidRDefault="00E62D3D" w:rsidP="0085408E">
      <w:pPr>
        <w:spacing w:after="0" w:line="240" w:lineRule="auto"/>
      </w:pPr>
      <w:r>
        <w:separator/>
      </w:r>
    </w:p>
  </w:footnote>
  <w:footnote w:type="continuationSeparator" w:id="0">
    <w:p w14:paraId="2013257B" w14:textId="77777777" w:rsidR="00E62D3D" w:rsidRDefault="00E62D3D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0A4EB7"/>
    <w:rsid w:val="00153821"/>
    <w:rsid w:val="001B0332"/>
    <w:rsid w:val="001D0005"/>
    <w:rsid w:val="00216755"/>
    <w:rsid w:val="0023467A"/>
    <w:rsid w:val="002568E3"/>
    <w:rsid w:val="00260621"/>
    <w:rsid w:val="002D2725"/>
    <w:rsid w:val="002D6796"/>
    <w:rsid w:val="0030119C"/>
    <w:rsid w:val="00380A40"/>
    <w:rsid w:val="00387157"/>
    <w:rsid w:val="00397112"/>
    <w:rsid w:val="003C551B"/>
    <w:rsid w:val="003E2744"/>
    <w:rsid w:val="00407467"/>
    <w:rsid w:val="00496831"/>
    <w:rsid w:val="004B21A2"/>
    <w:rsid w:val="004D6266"/>
    <w:rsid w:val="004D7783"/>
    <w:rsid w:val="004F081B"/>
    <w:rsid w:val="0056306F"/>
    <w:rsid w:val="005864B1"/>
    <w:rsid w:val="0059595F"/>
    <w:rsid w:val="005B0BF8"/>
    <w:rsid w:val="005C10A3"/>
    <w:rsid w:val="005C564D"/>
    <w:rsid w:val="005D078D"/>
    <w:rsid w:val="005D6E1E"/>
    <w:rsid w:val="006067BA"/>
    <w:rsid w:val="006403EB"/>
    <w:rsid w:val="006601EA"/>
    <w:rsid w:val="006A4A5F"/>
    <w:rsid w:val="006E4025"/>
    <w:rsid w:val="006F5152"/>
    <w:rsid w:val="00726117"/>
    <w:rsid w:val="00741A35"/>
    <w:rsid w:val="007432A0"/>
    <w:rsid w:val="007C2CF8"/>
    <w:rsid w:val="007E755B"/>
    <w:rsid w:val="00841611"/>
    <w:rsid w:val="0085408E"/>
    <w:rsid w:val="008807F5"/>
    <w:rsid w:val="008A7A80"/>
    <w:rsid w:val="008D4A3B"/>
    <w:rsid w:val="008D6055"/>
    <w:rsid w:val="0090300E"/>
    <w:rsid w:val="009111F5"/>
    <w:rsid w:val="00924415"/>
    <w:rsid w:val="009448F2"/>
    <w:rsid w:val="009648DB"/>
    <w:rsid w:val="00967910"/>
    <w:rsid w:val="00984D8E"/>
    <w:rsid w:val="0098670D"/>
    <w:rsid w:val="009B2145"/>
    <w:rsid w:val="009B4BD9"/>
    <w:rsid w:val="009F1629"/>
    <w:rsid w:val="00A05666"/>
    <w:rsid w:val="00AA6EF6"/>
    <w:rsid w:val="00AC10D4"/>
    <w:rsid w:val="00B427AB"/>
    <w:rsid w:val="00B84C60"/>
    <w:rsid w:val="00BB2B2D"/>
    <w:rsid w:val="00BB3CAE"/>
    <w:rsid w:val="00BB4318"/>
    <w:rsid w:val="00BB4C25"/>
    <w:rsid w:val="00BE7378"/>
    <w:rsid w:val="00C20727"/>
    <w:rsid w:val="00C8079E"/>
    <w:rsid w:val="00C909F1"/>
    <w:rsid w:val="00CE6AA7"/>
    <w:rsid w:val="00D05B1A"/>
    <w:rsid w:val="00D32BBF"/>
    <w:rsid w:val="00D570B3"/>
    <w:rsid w:val="00DA437C"/>
    <w:rsid w:val="00DD57B8"/>
    <w:rsid w:val="00DE2B58"/>
    <w:rsid w:val="00E2097E"/>
    <w:rsid w:val="00E35227"/>
    <w:rsid w:val="00E5782C"/>
    <w:rsid w:val="00E62D3D"/>
    <w:rsid w:val="00E81280"/>
    <w:rsid w:val="00EA7D54"/>
    <w:rsid w:val="00EE4D75"/>
    <w:rsid w:val="00F174A5"/>
    <w:rsid w:val="00F17579"/>
    <w:rsid w:val="00F30462"/>
    <w:rsid w:val="00F34E6A"/>
    <w:rsid w:val="00F94222"/>
    <w:rsid w:val="00FA3A6F"/>
    <w:rsid w:val="00FB7C28"/>
    <w:rsid w:val="00FC31D9"/>
    <w:rsid w:val="00FD3977"/>
    <w:rsid w:val="00FF588B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3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2018-09-02T09:23:00Z</cp:lastPrinted>
  <dcterms:created xsi:type="dcterms:W3CDTF">2026-09-07T20:11:00Z</dcterms:created>
  <dcterms:modified xsi:type="dcterms:W3CDTF">2026-09-07T20:11:00Z</dcterms:modified>
</cp:coreProperties>
</file>