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A9C9" w14:textId="4BFBE1F8" w:rsidR="0030119C" w:rsidRDefault="0030119C" w:rsidP="00F34E6A">
      <w:pPr>
        <w:rPr>
          <w:rFonts w:ascii="Times New Roman" w:hAnsi="Times New Roman"/>
          <w:b/>
          <w:color w:val="00B05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20165" wp14:editId="38511071">
            <wp:simplePos x="0" y="0"/>
            <wp:positionH relativeFrom="margin">
              <wp:posOffset>7923530</wp:posOffset>
            </wp:positionH>
            <wp:positionV relativeFrom="paragraph">
              <wp:posOffset>-762635</wp:posOffset>
            </wp:positionV>
            <wp:extent cx="1537970" cy="1518320"/>
            <wp:effectExtent l="0" t="0" r="508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1A436" w14:textId="66508DEA" w:rsidR="00387157" w:rsidRPr="00BB4318" w:rsidRDefault="009B2145" w:rsidP="00F34E6A">
      <w:pPr>
        <w:jc w:val="center"/>
        <w:rPr>
          <w:rFonts w:ascii="Times New Roman" w:hAnsi="Times New Roman"/>
          <w:b/>
          <w:color w:val="3F0065"/>
          <w:sz w:val="32"/>
          <w:szCs w:val="32"/>
        </w:rPr>
      </w:pPr>
      <w:r w:rsidRPr="00BB4318">
        <w:rPr>
          <w:rFonts w:ascii="Times New Roman" w:hAnsi="Times New Roman"/>
          <w:b/>
          <w:color w:val="3F0065"/>
          <w:sz w:val="32"/>
          <w:szCs w:val="32"/>
        </w:rPr>
        <w:t>Plan lekcji</w:t>
      </w:r>
    </w:p>
    <w:p w14:paraId="34E5B374" w14:textId="18F87E93" w:rsidR="005B0BF8" w:rsidRPr="00E45600" w:rsidRDefault="00D05B1A" w:rsidP="00E45600">
      <w:pPr>
        <w:jc w:val="center"/>
        <w:rPr>
          <w:rFonts w:ascii="Times New Roman" w:hAnsi="Times New Roman"/>
          <w:b/>
          <w:color w:val="3F0065"/>
          <w:sz w:val="32"/>
          <w:szCs w:val="32"/>
        </w:rPr>
      </w:pPr>
      <w:r w:rsidRPr="00BB4318">
        <w:rPr>
          <w:rFonts w:ascii="Times New Roman" w:hAnsi="Times New Roman"/>
          <w:b/>
          <w:color w:val="3F0065"/>
          <w:sz w:val="32"/>
          <w:szCs w:val="32"/>
        </w:rPr>
        <w:t>Klasa I</w:t>
      </w:r>
      <w:r w:rsidR="009B2145" w:rsidRPr="00BB4318">
        <w:rPr>
          <w:rFonts w:ascii="Times New Roman" w:hAnsi="Times New Roman"/>
          <w:b/>
          <w:color w:val="3F0065"/>
          <w:sz w:val="32"/>
          <w:szCs w:val="32"/>
        </w:rPr>
        <w:t>I</w:t>
      </w:r>
      <w:r w:rsidR="00BB4318" w:rsidRPr="00BB4318">
        <w:rPr>
          <w:rFonts w:ascii="Times New Roman" w:hAnsi="Times New Roman"/>
          <w:b/>
          <w:color w:val="3F0065"/>
          <w:sz w:val="32"/>
          <w:szCs w:val="32"/>
        </w:rPr>
        <w:t>I</w:t>
      </w:r>
      <w:r w:rsidR="009B2145" w:rsidRPr="00BB4318">
        <w:rPr>
          <w:rFonts w:ascii="Times New Roman" w:hAnsi="Times New Roman"/>
          <w:b/>
          <w:color w:val="3F0065"/>
          <w:sz w:val="32"/>
          <w:szCs w:val="32"/>
        </w:rPr>
        <w:t>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397112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3A9D5FEB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2758693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3246CBC1" w14:textId="0B9F82CD" w:rsidR="00B84C60" w:rsidRPr="00BB3CAE" w:rsidRDefault="00B84C60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48ACB298" w14:textId="101C994F" w:rsidR="002568E3" w:rsidRPr="00BB3CAE" w:rsidRDefault="002568E3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6D42FDC" w14:textId="31407972" w:rsidR="008D4A3B" w:rsidRPr="00BB3CAE" w:rsidRDefault="009C1CD7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244C5480" w14:textId="681698DE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27224B" w14:textId="272DD184" w:rsidR="005D078D" w:rsidRDefault="009C1CD7" w:rsidP="009C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35120777" w14:textId="50AF52C1" w:rsidR="001D0005" w:rsidRPr="00BB3CAE" w:rsidRDefault="001D0005" w:rsidP="009C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3AE471" w14:textId="77777777" w:rsidR="002568E3" w:rsidRPr="00BB3CAE" w:rsidRDefault="002568E3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92298" w14:textId="20A3DAB0" w:rsidR="008D4A3B" w:rsidRPr="00BB3CAE" w:rsidRDefault="00501D29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74D0CC60" w14:textId="71069D83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A3641A" w14:textId="77777777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44202C" w14:textId="7428C49F" w:rsidR="008D4A3B" w:rsidRPr="00BB3CAE" w:rsidRDefault="009C1CD7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3F931306" w14:textId="5198082A" w:rsidR="002568E3" w:rsidRPr="00BB3CAE" w:rsidRDefault="002568E3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422DB5AF" w14:textId="046189CE" w:rsidR="00DA437C" w:rsidRDefault="00BB4318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097F36DE" w14:textId="34321F40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6963FA03" w:rsidR="00DA437C" w:rsidRDefault="001D0005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77963852" w14:textId="45F3603A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3EFA85" w14:textId="2EF2069F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45BF3ED6" w14:textId="100CA8AB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DA621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E84E0" w14:textId="04267936" w:rsidR="008D4A3B" w:rsidRPr="00BB3CAE" w:rsidRDefault="009C1CD7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0B2C6104" w14:textId="25D59DE8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6E1C7F" w14:textId="5812A0C5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523B9B" w14:textId="22343344" w:rsidR="00DA437C" w:rsidRDefault="009C1CD7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636FD6F5" w14:textId="0E61D9E1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48595D73" w14:textId="640CAA18" w:rsidR="00DA437C" w:rsidRDefault="00BB4318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</w:t>
            </w:r>
            <w:r w:rsidR="00E45600">
              <w:rPr>
                <w:rFonts w:ascii="Times New Roman" w:hAnsi="Times New Roman"/>
                <w:b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na</w:t>
            </w:r>
          </w:p>
          <w:p w14:paraId="0FA4EC06" w14:textId="54E64FAF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38941E" w14:textId="10045FF7" w:rsidR="005D078D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0D24A651" w14:textId="60C283CE" w:rsidR="001D0005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961735" w14:textId="5D8801DF" w:rsidR="008D4A3B" w:rsidRPr="00BB3CAE" w:rsidRDefault="009C1CD7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7FE5ED8E" w14:textId="1D0ACC91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04F2FF" w14:textId="2D1BE9CB" w:rsidR="00DA437C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0A05AD0E" w14:textId="0F1795BD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EAC9D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4E5FED" w14:textId="14C54437" w:rsidR="009F1629" w:rsidRPr="00BB3CAE" w:rsidRDefault="00501D29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0FC2D5A0" w14:textId="5AF032A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66EEAD29" w14:textId="30EB957F" w:rsidR="005D078D" w:rsidRDefault="009C1CD7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30C4FC52" w14:textId="228BCBCF" w:rsidR="00BB4318" w:rsidRPr="00BB3CAE" w:rsidRDefault="00BB4318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C8DB48" w14:textId="2F511BBC" w:rsidR="00DA437C" w:rsidRDefault="009C1CD7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6A17B1B4" w14:textId="21474E67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6B58A532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2A092FE4" w14:textId="42569E88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4BDD59" w14:textId="79718C13" w:rsidR="00DA437C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63B12114" w14:textId="16D83FF1" w:rsidR="006A4A5F" w:rsidRPr="00BB3CAE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B1745D" w14:textId="0D524AA1" w:rsidR="001D0005" w:rsidRDefault="00534134" w:rsidP="005341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  <w:p w14:paraId="33EF2FFD" w14:textId="4BD4070F" w:rsidR="00534134" w:rsidRPr="00BB3CAE" w:rsidRDefault="00534134" w:rsidP="005341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7480BC92" w14:textId="729BC38A" w:rsidR="00BB4318" w:rsidRPr="00BB3CAE" w:rsidRDefault="00BB4318" w:rsidP="005341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967D092" w14:textId="7881012A" w:rsidR="00DA437C" w:rsidRDefault="009C1CD7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zaj.komputerowe</w:t>
            </w:r>
          </w:p>
          <w:p w14:paraId="03E5272D" w14:textId="479793B8" w:rsidR="009C1CD7" w:rsidRDefault="009C1CD7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CF187D" w14:textId="072ECC7F" w:rsidR="006A4A5F" w:rsidRPr="00BB3CAE" w:rsidRDefault="006A4A5F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EB392B" w14:textId="2AD12639" w:rsidR="00EA7D54" w:rsidRPr="00BB3CAE" w:rsidRDefault="00EA7D54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A5996D" w14:textId="3993CA20" w:rsidR="00DA437C" w:rsidRPr="00BB3CAE" w:rsidRDefault="00DA437C" w:rsidP="00EA7D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EFBC782" w14:textId="56D450E0" w:rsidR="002D6796" w:rsidRPr="00BB3CAE" w:rsidRDefault="002D6796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BF1A628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0801810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27D4E3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1ECF5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055CBA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4EFE1848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4F669F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AD64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A730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EC81E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04DFDF5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87C029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2B484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7FB43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5ED24" w14:textId="77777777" w:rsidR="002443A9" w:rsidRDefault="002443A9" w:rsidP="0085408E">
      <w:pPr>
        <w:spacing w:after="0" w:line="240" w:lineRule="auto"/>
      </w:pPr>
      <w:r>
        <w:separator/>
      </w:r>
    </w:p>
  </w:endnote>
  <w:endnote w:type="continuationSeparator" w:id="0">
    <w:p w14:paraId="00C30367" w14:textId="77777777" w:rsidR="002443A9" w:rsidRDefault="002443A9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06DE3" w14:textId="77777777" w:rsidR="002443A9" w:rsidRDefault="002443A9" w:rsidP="0085408E">
      <w:pPr>
        <w:spacing w:after="0" w:line="240" w:lineRule="auto"/>
      </w:pPr>
      <w:r>
        <w:separator/>
      </w:r>
    </w:p>
  </w:footnote>
  <w:footnote w:type="continuationSeparator" w:id="0">
    <w:p w14:paraId="1D459A0A" w14:textId="77777777" w:rsidR="002443A9" w:rsidRDefault="002443A9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854F8"/>
    <w:rsid w:val="00165656"/>
    <w:rsid w:val="001B0332"/>
    <w:rsid w:val="001D0005"/>
    <w:rsid w:val="0023467A"/>
    <w:rsid w:val="0024368F"/>
    <w:rsid w:val="002443A9"/>
    <w:rsid w:val="002568E3"/>
    <w:rsid w:val="00260621"/>
    <w:rsid w:val="002D6796"/>
    <w:rsid w:val="0030119C"/>
    <w:rsid w:val="00380A40"/>
    <w:rsid w:val="00387157"/>
    <w:rsid w:val="00397112"/>
    <w:rsid w:val="003C551B"/>
    <w:rsid w:val="003E2744"/>
    <w:rsid w:val="00496831"/>
    <w:rsid w:val="004B21A2"/>
    <w:rsid w:val="004D6266"/>
    <w:rsid w:val="004D7783"/>
    <w:rsid w:val="00501D29"/>
    <w:rsid w:val="00524159"/>
    <w:rsid w:val="00534134"/>
    <w:rsid w:val="0059595F"/>
    <w:rsid w:val="005B0BF8"/>
    <w:rsid w:val="005C10A3"/>
    <w:rsid w:val="005C564D"/>
    <w:rsid w:val="005D078D"/>
    <w:rsid w:val="005E0B4A"/>
    <w:rsid w:val="006067BA"/>
    <w:rsid w:val="006A4A5F"/>
    <w:rsid w:val="006E4025"/>
    <w:rsid w:val="006F5152"/>
    <w:rsid w:val="00726117"/>
    <w:rsid w:val="00741A35"/>
    <w:rsid w:val="00797E6E"/>
    <w:rsid w:val="007C2CF8"/>
    <w:rsid w:val="007E755B"/>
    <w:rsid w:val="0081494F"/>
    <w:rsid w:val="008517DA"/>
    <w:rsid w:val="0085408E"/>
    <w:rsid w:val="008D4A3B"/>
    <w:rsid w:val="0090300E"/>
    <w:rsid w:val="00924415"/>
    <w:rsid w:val="009448F2"/>
    <w:rsid w:val="009648DB"/>
    <w:rsid w:val="00967910"/>
    <w:rsid w:val="00984D8E"/>
    <w:rsid w:val="0098670D"/>
    <w:rsid w:val="009B2145"/>
    <w:rsid w:val="009B4BD9"/>
    <w:rsid w:val="009C1CD7"/>
    <w:rsid w:val="009F1629"/>
    <w:rsid w:val="00A05666"/>
    <w:rsid w:val="00B427AB"/>
    <w:rsid w:val="00B84C60"/>
    <w:rsid w:val="00BB3CAE"/>
    <w:rsid w:val="00BB4318"/>
    <w:rsid w:val="00BE7378"/>
    <w:rsid w:val="00C20727"/>
    <w:rsid w:val="00C8079E"/>
    <w:rsid w:val="00C909F1"/>
    <w:rsid w:val="00CF4EC6"/>
    <w:rsid w:val="00D05B1A"/>
    <w:rsid w:val="00D32BBF"/>
    <w:rsid w:val="00D570B3"/>
    <w:rsid w:val="00DA437C"/>
    <w:rsid w:val="00DD57B8"/>
    <w:rsid w:val="00DE2B58"/>
    <w:rsid w:val="00E2097E"/>
    <w:rsid w:val="00E35227"/>
    <w:rsid w:val="00E45600"/>
    <w:rsid w:val="00EA7D54"/>
    <w:rsid w:val="00F17579"/>
    <w:rsid w:val="00F30462"/>
    <w:rsid w:val="00F34E6A"/>
    <w:rsid w:val="00F53DAD"/>
    <w:rsid w:val="00F94222"/>
    <w:rsid w:val="00FA3A6F"/>
    <w:rsid w:val="00FB7C28"/>
    <w:rsid w:val="00FC31D9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2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2</cp:revision>
  <cp:lastPrinted>2018-09-02T09:23:00Z</cp:lastPrinted>
  <dcterms:created xsi:type="dcterms:W3CDTF">2026-09-07T20:03:00Z</dcterms:created>
  <dcterms:modified xsi:type="dcterms:W3CDTF">2026-09-07T20:03:00Z</dcterms:modified>
</cp:coreProperties>
</file>