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3A9C9" w14:textId="4BFBE1F8" w:rsidR="0030119C" w:rsidRDefault="0030119C" w:rsidP="00F34E6A">
      <w:pPr>
        <w:rPr>
          <w:rFonts w:ascii="Times New Roman" w:hAnsi="Times New Roman"/>
          <w:b/>
          <w:color w:val="00B05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8E20165" wp14:editId="38511071">
            <wp:simplePos x="0" y="0"/>
            <wp:positionH relativeFrom="margin">
              <wp:posOffset>7923530</wp:posOffset>
            </wp:positionH>
            <wp:positionV relativeFrom="paragraph">
              <wp:posOffset>-762635</wp:posOffset>
            </wp:positionV>
            <wp:extent cx="1537970" cy="1518320"/>
            <wp:effectExtent l="0" t="0" r="5080" b="571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970" cy="151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C1A436" w14:textId="66508DEA" w:rsidR="00387157" w:rsidRPr="00DD5C08" w:rsidRDefault="009B2145" w:rsidP="00F34E6A">
      <w:pPr>
        <w:jc w:val="center"/>
        <w:rPr>
          <w:rFonts w:ascii="Times New Roman" w:hAnsi="Times New Roman"/>
          <w:b/>
          <w:color w:val="C45911" w:themeColor="accent2" w:themeShade="BF"/>
          <w:sz w:val="32"/>
          <w:szCs w:val="32"/>
        </w:rPr>
      </w:pPr>
      <w:r w:rsidRPr="00DD5C08">
        <w:rPr>
          <w:rFonts w:ascii="Times New Roman" w:hAnsi="Times New Roman"/>
          <w:b/>
          <w:color w:val="C45911" w:themeColor="accent2" w:themeShade="BF"/>
          <w:sz w:val="32"/>
          <w:szCs w:val="32"/>
        </w:rPr>
        <w:t>Plan lekcji</w:t>
      </w:r>
    </w:p>
    <w:p w14:paraId="34E5B374" w14:textId="083CE021" w:rsidR="005B0BF8" w:rsidRPr="00C90C1D" w:rsidRDefault="00D05B1A" w:rsidP="00C90C1D">
      <w:pPr>
        <w:jc w:val="center"/>
        <w:rPr>
          <w:rFonts w:ascii="Times New Roman" w:hAnsi="Times New Roman"/>
          <w:b/>
          <w:color w:val="C45911" w:themeColor="accent2" w:themeShade="BF"/>
          <w:sz w:val="32"/>
          <w:szCs w:val="32"/>
        </w:rPr>
      </w:pPr>
      <w:r w:rsidRPr="00DD5C08">
        <w:rPr>
          <w:rFonts w:ascii="Times New Roman" w:hAnsi="Times New Roman"/>
          <w:b/>
          <w:color w:val="C45911" w:themeColor="accent2" w:themeShade="BF"/>
          <w:sz w:val="32"/>
          <w:szCs w:val="32"/>
        </w:rPr>
        <w:t xml:space="preserve">Klasa </w:t>
      </w:r>
      <w:r w:rsidR="005864B1" w:rsidRPr="00DD5C08">
        <w:rPr>
          <w:rFonts w:ascii="Times New Roman" w:hAnsi="Times New Roman"/>
          <w:b/>
          <w:color w:val="C45911" w:themeColor="accent2" w:themeShade="BF"/>
          <w:sz w:val="32"/>
          <w:szCs w:val="32"/>
        </w:rPr>
        <w:t>V</w:t>
      </w:r>
      <w:r w:rsidR="00834CE0" w:rsidRPr="00DD5C08">
        <w:rPr>
          <w:rFonts w:ascii="Times New Roman" w:hAnsi="Times New Roman"/>
          <w:b/>
          <w:color w:val="C45911" w:themeColor="accent2" w:themeShade="BF"/>
          <w:sz w:val="32"/>
          <w:szCs w:val="32"/>
        </w:rPr>
        <w:t>I</w:t>
      </w:r>
      <w:r w:rsidR="00B9606B" w:rsidRPr="00DD5C08">
        <w:rPr>
          <w:rFonts w:ascii="Times New Roman" w:hAnsi="Times New Roman"/>
          <w:b/>
          <w:color w:val="C45911" w:themeColor="accent2" w:themeShade="BF"/>
          <w:sz w:val="32"/>
          <w:szCs w:val="32"/>
        </w:rPr>
        <w:t>I</w:t>
      </w:r>
      <w:r w:rsidR="00DD5C08" w:rsidRPr="00DD5C08">
        <w:rPr>
          <w:rFonts w:ascii="Times New Roman" w:hAnsi="Times New Roman"/>
          <w:b/>
          <w:color w:val="C45911" w:themeColor="accent2" w:themeShade="BF"/>
          <w:sz w:val="32"/>
          <w:szCs w:val="32"/>
        </w:rPr>
        <w:t>I</w:t>
      </w:r>
      <w:r w:rsidR="00E5782C" w:rsidRPr="00DD5C08">
        <w:rPr>
          <w:rFonts w:ascii="Times New Roman" w:hAnsi="Times New Roman"/>
          <w:b/>
          <w:color w:val="C45911" w:themeColor="accent2" w:themeShade="BF"/>
          <w:sz w:val="32"/>
          <w:szCs w:val="32"/>
        </w:rPr>
        <w:t>a</w:t>
      </w:r>
    </w:p>
    <w:tbl>
      <w:tblPr>
        <w:tblW w:w="1233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984"/>
        <w:gridCol w:w="2127"/>
        <w:gridCol w:w="1984"/>
        <w:gridCol w:w="1985"/>
        <w:gridCol w:w="2268"/>
      </w:tblGrid>
      <w:tr w:rsidR="009F1629" w:rsidRPr="00BB3CAE" w14:paraId="756B3539" w14:textId="77777777" w:rsidTr="00397112">
        <w:tc>
          <w:tcPr>
            <w:tcW w:w="709" w:type="dxa"/>
          </w:tcPr>
          <w:p w14:paraId="6B223DE2" w14:textId="77777777" w:rsidR="002568E3" w:rsidRPr="00BB3CAE" w:rsidRDefault="00F94222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 xml:space="preserve">Nr </w:t>
            </w:r>
            <w:r w:rsidR="002568E3" w:rsidRPr="00BB3CAE">
              <w:rPr>
                <w:rFonts w:ascii="Times New Roman" w:hAnsi="Times New Roman"/>
                <w:b/>
                <w:sz w:val="20"/>
                <w:szCs w:val="20"/>
              </w:rPr>
              <w:t>lekcji</w:t>
            </w:r>
          </w:p>
        </w:tc>
        <w:tc>
          <w:tcPr>
            <w:tcW w:w="1276" w:type="dxa"/>
          </w:tcPr>
          <w:p w14:paraId="1BACF1A7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Godzina lekcyjna</w:t>
            </w:r>
          </w:p>
        </w:tc>
        <w:tc>
          <w:tcPr>
            <w:tcW w:w="1984" w:type="dxa"/>
            <w:shd w:val="clear" w:color="auto" w:fill="FFFFFF"/>
          </w:tcPr>
          <w:p w14:paraId="54BF5288" w14:textId="77777777" w:rsidR="002568E3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Poniedziałek</w:t>
            </w:r>
          </w:p>
          <w:p w14:paraId="4ACE1475" w14:textId="77777777" w:rsidR="009F1629" w:rsidRPr="00BB3CAE" w:rsidRDefault="009F1629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EF3994E" w14:textId="63948C8B" w:rsidR="002568E3" w:rsidRPr="00BB3CAE" w:rsidRDefault="002568E3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24D2625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24BD26FF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Wtorek</w:t>
            </w:r>
          </w:p>
          <w:p w14:paraId="078DB80B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2DA2256" w14:textId="6DA68C54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65641AC0" w14:textId="7777A25A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Środa</w:t>
            </w:r>
          </w:p>
          <w:p w14:paraId="4C632BF7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39A7202" w14:textId="5122DB63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271470F3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Czwartek</w:t>
            </w:r>
          </w:p>
          <w:p w14:paraId="563DD2EC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CD18DDD" w14:textId="3A6D8397" w:rsidR="002568E3" w:rsidRPr="00BB3CAE" w:rsidRDefault="002568E3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2E3C20DE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Piątek</w:t>
            </w:r>
          </w:p>
          <w:p w14:paraId="53C5A65C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08BFCB9" w14:textId="585A638D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D078D" w:rsidRPr="00BB3CAE" w14:paraId="2C5AEBA1" w14:textId="77777777" w:rsidTr="00397112">
        <w:tc>
          <w:tcPr>
            <w:tcW w:w="709" w:type="dxa"/>
          </w:tcPr>
          <w:p w14:paraId="2F17F8BB" w14:textId="3907C569" w:rsidR="005D078D" w:rsidRPr="00BB3CAE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0.</w:t>
            </w:r>
          </w:p>
        </w:tc>
        <w:tc>
          <w:tcPr>
            <w:tcW w:w="1276" w:type="dxa"/>
          </w:tcPr>
          <w:p w14:paraId="45ADE0FF" w14:textId="71E7C105" w:rsidR="005D078D" w:rsidRPr="00BB3CAE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7.10-7.55</w:t>
            </w:r>
          </w:p>
        </w:tc>
        <w:tc>
          <w:tcPr>
            <w:tcW w:w="1984" w:type="dxa"/>
            <w:shd w:val="clear" w:color="auto" w:fill="FFFFFF"/>
          </w:tcPr>
          <w:p w14:paraId="1FCD24EC" w14:textId="421E10F0" w:rsidR="005D078D" w:rsidRDefault="00C90C1D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fizyka</w:t>
            </w:r>
          </w:p>
          <w:p w14:paraId="3A9D5FEB" w14:textId="5BF10EFD" w:rsidR="00C90C1D" w:rsidRPr="00BB3CAE" w:rsidRDefault="00C90C1D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42758693" w14:textId="77777777" w:rsidR="005D078D" w:rsidRPr="00BB3CAE" w:rsidRDefault="005D078D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31B884D4" w14:textId="77777777" w:rsidR="005D078D" w:rsidRPr="00BB3CAE" w:rsidRDefault="005D078D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0ECC812D" w14:textId="77777777" w:rsidR="005D078D" w:rsidRPr="00BB3CAE" w:rsidRDefault="005D078D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56844BC0" w14:textId="77777777" w:rsidR="005D078D" w:rsidRPr="00BB3CAE" w:rsidRDefault="005D078D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1629" w:rsidRPr="00BB3CAE" w14:paraId="084D9B42" w14:textId="77777777" w:rsidTr="00397112">
        <w:tc>
          <w:tcPr>
            <w:tcW w:w="709" w:type="dxa"/>
          </w:tcPr>
          <w:p w14:paraId="2CE5BAC1" w14:textId="03556E77" w:rsidR="002568E3" w:rsidRP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1276" w:type="dxa"/>
          </w:tcPr>
          <w:p w14:paraId="043A3916" w14:textId="77777777" w:rsidR="002568E3" w:rsidRPr="00BB3CAE" w:rsidRDefault="002568E3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8.00-8.45</w:t>
            </w:r>
          </w:p>
        </w:tc>
        <w:tc>
          <w:tcPr>
            <w:tcW w:w="1984" w:type="dxa"/>
          </w:tcPr>
          <w:p w14:paraId="3246CBC1" w14:textId="29CE9FC6" w:rsidR="00B84C60" w:rsidRDefault="00C90C1D" w:rsidP="00B84C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fizyka</w:t>
            </w:r>
          </w:p>
          <w:p w14:paraId="74340B49" w14:textId="226EFFC6" w:rsidR="00F12907" w:rsidRPr="00BB3CAE" w:rsidRDefault="00F12907" w:rsidP="00B84C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8ACB298" w14:textId="44D41DCF" w:rsidR="002568E3" w:rsidRPr="00BB3CAE" w:rsidRDefault="002568E3" w:rsidP="00B84C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305BC1AC" w14:textId="13C3C35F" w:rsidR="002568E3" w:rsidRDefault="00442AE9" w:rsidP="00BB2B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chemia</w:t>
            </w:r>
          </w:p>
          <w:p w14:paraId="244C5480" w14:textId="52E478F7" w:rsidR="006601EA" w:rsidRPr="00BB3CAE" w:rsidRDefault="006601EA" w:rsidP="00BB2B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573AE471" w14:textId="6611DAE0" w:rsidR="002568E3" w:rsidRPr="00BB3CAE" w:rsidRDefault="002568E3" w:rsidP="00BB2B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74A3641A" w14:textId="77777777" w:rsidR="002568E3" w:rsidRPr="00BB3CAE" w:rsidRDefault="002568E3" w:rsidP="00BB5D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1D4915FE" w14:textId="7D52132C" w:rsidR="00B40E22" w:rsidRDefault="00C90C1D" w:rsidP="00013C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WOS</w:t>
            </w:r>
          </w:p>
          <w:p w14:paraId="3F931306" w14:textId="73D53975" w:rsidR="00013C8C" w:rsidRPr="00BB3CAE" w:rsidRDefault="00013C8C" w:rsidP="00013C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1629" w:rsidRPr="00BB3CAE" w14:paraId="54966E50" w14:textId="77777777" w:rsidTr="00397112">
        <w:trPr>
          <w:trHeight w:val="654"/>
        </w:trPr>
        <w:tc>
          <w:tcPr>
            <w:tcW w:w="709" w:type="dxa"/>
          </w:tcPr>
          <w:p w14:paraId="2449F0CB" w14:textId="0DC728CE" w:rsidR="00DA437C" w:rsidRP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</w:t>
            </w:r>
          </w:p>
        </w:tc>
        <w:tc>
          <w:tcPr>
            <w:tcW w:w="1276" w:type="dxa"/>
          </w:tcPr>
          <w:p w14:paraId="43A76FF7" w14:textId="77777777" w:rsidR="00DA437C" w:rsidRPr="00BB3CAE" w:rsidRDefault="00DA437C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8.55-9.40</w:t>
            </w:r>
          </w:p>
        </w:tc>
        <w:tc>
          <w:tcPr>
            <w:tcW w:w="1984" w:type="dxa"/>
          </w:tcPr>
          <w:p w14:paraId="422DB5AF" w14:textId="2F9C6BE0" w:rsidR="00DA437C" w:rsidRDefault="00442AE9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WOS</w:t>
            </w:r>
          </w:p>
          <w:p w14:paraId="097F36DE" w14:textId="175701BC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2F4E7C3F" w14:textId="778FA070" w:rsidR="00DA437C" w:rsidRDefault="00442AE9" w:rsidP="005D07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j.niemiecki</w:t>
            </w:r>
          </w:p>
          <w:p w14:paraId="77963852" w14:textId="2EFF3D15" w:rsidR="005D078D" w:rsidRPr="00BB3CAE" w:rsidRDefault="005D078D" w:rsidP="005D07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54DA6212" w14:textId="7C1D215A" w:rsidR="00DA437C" w:rsidRPr="00BB3CAE" w:rsidRDefault="00DA437C" w:rsidP="00FD56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8F12D92" w14:textId="77777777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6C0911B0" w14:textId="40D2ED90" w:rsidR="00DA437C" w:rsidRDefault="004A066C" w:rsidP="00BB5D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chemia</w:t>
            </w:r>
          </w:p>
          <w:p w14:paraId="376E1C7F" w14:textId="7D6A5FF4" w:rsidR="004A066C" w:rsidRPr="00BB3CAE" w:rsidRDefault="004A066C" w:rsidP="00BB5D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662DB0EE" w14:textId="11412D3B" w:rsidR="00EA7D54" w:rsidRDefault="00040275" w:rsidP="001910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matematyka</w:t>
            </w:r>
          </w:p>
          <w:p w14:paraId="636FD6F5" w14:textId="619D9E1F" w:rsidR="00B40E22" w:rsidRPr="00BB3CAE" w:rsidRDefault="00B40E22" w:rsidP="001910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1629" w:rsidRPr="00BB3CAE" w14:paraId="408A1C63" w14:textId="77777777" w:rsidTr="00397112">
        <w:trPr>
          <w:trHeight w:val="496"/>
        </w:trPr>
        <w:tc>
          <w:tcPr>
            <w:tcW w:w="709" w:type="dxa"/>
          </w:tcPr>
          <w:p w14:paraId="2A12CFD3" w14:textId="3E204107" w:rsidR="00DA437C" w:rsidRP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</w:t>
            </w:r>
          </w:p>
        </w:tc>
        <w:tc>
          <w:tcPr>
            <w:tcW w:w="1276" w:type="dxa"/>
          </w:tcPr>
          <w:p w14:paraId="2EBBA68C" w14:textId="77777777" w:rsidR="00DA437C" w:rsidRPr="00BB3CAE" w:rsidRDefault="00DA437C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9.50-10.35</w:t>
            </w:r>
          </w:p>
        </w:tc>
        <w:tc>
          <w:tcPr>
            <w:tcW w:w="1984" w:type="dxa"/>
          </w:tcPr>
          <w:p w14:paraId="48595D73" w14:textId="4A25FA65" w:rsidR="00DA437C" w:rsidRDefault="00442AE9" w:rsidP="005D07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matematyka</w:t>
            </w:r>
          </w:p>
          <w:p w14:paraId="0FA4EC06" w14:textId="590A7F83" w:rsidR="005D078D" w:rsidRPr="00BB3CAE" w:rsidRDefault="005D078D" w:rsidP="005D07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0D24A651" w14:textId="7A1E92B0" w:rsidR="001D0005" w:rsidRDefault="006923D4" w:rsidP="00ED0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j.niemiecki</w:t>
            </w:r>
          </w:p>
          <w:p w14:paraId="7BF82ECE" w14:textId="248F6AF0" w:rsidR="00ED005F" w:rsidRDefault="00ED005F" w:rsidP="00ED0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2D65C16" w14:textId="443382D4" w:rsidR="00DA437C" w:rsidRPr="00BB3CAE" w:rsidRDefault="00DA437C" w:rsidP="006A4A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2A8BCFF2" w14:textId="383D2F78" w:rsidR="00DA437C" w:rsidRDefault="00C90C1D" w:rsidP="004A06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geografia</w:t>
            </w:r>
          </w:p>
          <w:p w14:paraId="7FE5ED8E" w14:textId="4ADF275A" w:rsidR="00966DEA" w:rsidRPr="00BB3CAE" w:rsidRDefault="00966DEA" w:rsidP="004A06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0A05AD0E" w14:textId="270973C2" w:rsidR="00EA7D54" w:rsidRPr="00BB3CAE" w:rsidRDefault="004A066C" w:rsidP="004A06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matematyka</w:t>
            </w:r>
          </w:p>
          <w:p w14:paraId="34EAC9D9" w14:textId="3786EA9E" w:rsidR="00DA437C" w:rsidRPr="00BB3CAE" w:rsidRDefault="00DA437C" w:rsidP="004A06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76A94E33" w14:textId="13989BB9" w:rsidR="00DA437C" w:rsidRDefault="00C90C1D" w:rsidP="00966D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historia</w:t>
            </w:r>
          </w:p>
          <w:p w14:paraId="0FC2D5A0" w14:textId="6EB27C59" w:rsidR="00966DEA" w:rsidRPr="00BB3CAE" w:rsidRDefault="00966DEA" w:rsidP="00966D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1629" w:rsidRPr="00BB3CAE" w14:paraId="7A10BF12" w14:textId="77777777" w:rsidTr="00397112">
        <w:tc>
          <w:tcPr>
            <w:tcW w:w="709" w:type="dxa"/>
          </w:tcPr>
          <w:p w14:paraId="0D6FE3D3" w14:textId="66DC3292" w:rsidR="00DA437C" w:rsidRP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</w:t>
            </w:r>
          </w:p>
        </w:tc>
        <w:tc>
          <w:tcPr>
            <w:tcW w:w="1276" w:type="dxa"/>
          </w:tcPr>
          <w:p w14:paraId="1883D1AC" w14:textId="77777777" w:rsidR="00DA437C" w:rsidRPr="00BB3CAE" w:rsidRDefault="00DA437C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10.45-11.30</w:t>
            </w:r>
          </w:p>
        </w:tc>
        <w:tc>
          <w:tcPr>
            <w:tcW w:w="1984" w:type="dxa"/>
          </w:tcPr>
          <w:p w14:paraId="66EEAD29" w14:textId="2FC3F1CE" w:rsidR="005D078D" w:rsidRDefault="00442AE9" w:rsidP="00BB4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j.polski</w:t>
            </w:r>
          </w:p>
          <w:p w14:paraId="30C4FC52" w14:textId="35AD8B49" w:rsidR="00BB4318" w:rsidRPr="00BB3CAE" w:rsidRDefault="00BB4318" w:rsidP="00BB4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58C8DB48" w14:textId="289D9EFE" w:rsidR="00DA437C" w:rsidRDefault="00442AE9" w:rsidP="001D00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j.angielski</w:t>
            </w:r>
          </w:p>
          <w:p w14:paraId="6A17B1B4" w14:textId="6430C1CB" w:rsidR="001D0005" w:rsidRPr="00BB3CAE" w:rsidRDefault="001D0005" w:rsidP="001D00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5C260FF8" w14:textId="227B487F" w:rsidR="008D4A3B" w:rsidRPr="00BB3CAE" w:rsidRDefault="004A066C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j.angielski</w:t>
            </w:r>
          </w:p>
          <w:p w14:paraId="2A092FE4" w14:textId="6DF5753E" w:rsidR="00DA437C" w:rsidRPr="00BB3CAE" w:rsidRDefault="00DA437C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D956F3" w14:textId="66B8EDE8" w:rsidR="004A066C" w:rsidRDefault="004A066C" w:rsidP="004A06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w-f</w:t>
            </w:r>
          </w:p>
          <w:p w14:paraId="4481F704" w14:textId="28F8AA2B" w:rsidR="004A066C" w:rsidRPr="00BB3CAE" w:rsidRDefault="004A066C" w:rsidP="004A06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F776F21" w14:textId="77777777" w:rsidR="00DA437C" w:rsidRPr="00BB3CAE" w:rsidRDefault="00DA437C" w:rsidP="00C90C1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34E0B584" w14:textId="05049036" w:rsidR="00EA7D54" w:rsidRDefault="00C90C1D" w:rsidP="001D00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edukacja zdrowotna</w:t>
            </w:r>
          </w:p>
          <w:p w14:paraId="33EF2FFD" w14:textId="0BA26782" w:rsidR="001D0005" w:rsidRPr="00BB3CAE" w:rsidRDefault="001D0005" w:rsidP="001D00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1629" w:rsidRPr="00BB3CAE" w14:paraId="4C21A90E" w14:textId="77777777" w:rsidTr="00397112">
        <w:tc>
          <w:tcPr>
            <w:tcW w:w="709" w:type="dxa"/>
          </w:tcPr>
          <w:p w14:paraId="6F7EFE49" w14:textId="55D1B1EF" w:rsidR="00DA437C" w:rsidRP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</w:t>
            </w:r>
          </w:p>
        </w:tc>
        <w:tc>
          <w:tcPr>
            <w:tcW w:w="1276" w:type="dxa"/>
          </w:tcPr>
          <w:p w14:paraId="75EE3452" w14:textId="400F25E3" w:rsidR="00DA437C" w:rsidRPr="00BB3CAE" w:rsidRDefault="00DA437C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11.</w:t>
            </w:r>
            <w:r w:rsidR="005D078D">
              <w:rPr>
                <w:rFonts w:ascii="Times New Roman" w:hAnsi="Times New Roman"/>
                <w:b/>
                <w:sz w:val="20"/>
                <w:szCs w:val="20"/>
              </w:rPr>
              <w:t>45</w:t>
            </w: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-12.3</w:t>
            </w:r>
            <w:r w:rsidR="005D078D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1984" w:type="dxa"/>
          </w:tcPr>
          <w:p w14:paraId="4A00DF7F" w14:textId="339742D4" w:rsidR="00DA437C" w:rsidRDefault="00442AE9" w:rsidP="006A4A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j.polski</w:t>
            </w:r>
          </w:p>
          <w:p w14:paraId="7480BC92" w14:textId="71941A03" w:rsidR="00BB4318" w:rsidRPr="00BB3CAE" w:rsidRDefault="00BB4318" w:rsidP="006A4A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138B8AE5" w14:textId="621FC489" w:rsidR="006A4A5F" w:rsidRDefault="00ED005F" w:rsidP="00F129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</w:t>
            </w:r>
            <w:r w:rsidR="00442AE9">
              <w:rPr>
                <w:rFonts w:ascii="Times New Roman" w:hAnsi="Times New Roman"/>
                <w:b/>
                <w:sz w:val="20"/>
                <w:szCs w:val="20"/>
              </w:rPr>
              <w:t>polski</w:t>
            </w:r>
          </w:p>
          <w:p w14:paraId="09CF187D" w14:textId="120E15EE" w:rsidR="00ED005F" w:rsidRPr="00BB3CAE" w:rsidRDefault="00ED005F" w:rsidP="00F129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43DB3CDB" w14:textId="22272AFD" w:rsidR="00EA7D54" w:rsidRDefault="004A066C" w:rsidP="009679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matematyka</w:t>
            </w:r>
          </w:p>
          <w:p w14:paraId="68EB392B" w14:textId="19549086" w:rsidR="00BB2B2D" w:rsidRPr="00BB3CAE" w:rsidRDefault="00BB2B2D" w:rsidP="009679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261A412E" w14:textId="57C87CF8" w:rsidR="00DA437C" w:rsidRDefault="004A066C" w:rsidP="00BB4C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w-f</w:t>
            </w:r>
          </w:p>
          <w:p w14:paraId="5FA5996D" w14:textId="6102E794" w:rsidR="00BB2B2D" w:rsidRPr="00BB3CAE" w:rsidRDefault="00BB2B2D" w:rsidP="00BB4C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6EFBC782" w14:textId="4B5668CC" w:rsidR="00966DEA" w:rsidRPr="00BB3CAE" w:rsidRDefault="00966DEA" w:rsidP="000402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1629" w:rsidRPr="00BB3CAE" w14:paraId="19C32BC8" w14:textId="77777777" w:rsidTr="00397112">
        <w:tc>
          <w:tcPr>
            <w:tcW w:w="709" w:type="dxa"/>
          </w:tcPr>
          <w:p w14:paraId="425F6E67" w14:textId="1AE149AF" w:rsidR="00DA437C" w:rsidRP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</w:t>
            </w:r>
          </w:p>
        </w:tc>
        <w:tc>
          <w:tcPr>
            <w:tcW w:w="1276" w:type="dxa"/>
          </w:tcPr>
          <w:p w14:paraId="621B49F8" w14:textId="1FE374D4" w:rsidR="00DA437C" w:rsidRPr="00BB3CAE" w:rsidRDefault="00DA437C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12.</w:t>
            </w:r>
            <w:r w:rsidR="005D078D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5-13.</w:t>
            </w:r>
            <w:r w:rsidR="005D078D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1984" w:type="dxa"/>
          </w:tcPr>
          <w:p w14:paraId="2A38ED71" w14:textId="3727EABE" w:rsidR="00DA437C" w:rsidRDefault="00442AE9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j.angielski</w:t>
            </w:r>
          </w:p>
          <w:p w14:paraId="4BF1A628" w14:textId="571FF03C" w:rsidR="00E5782C" w:rsidRPr="00BB3CAE" w:rsidRDefault="00E5782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0FE505FD" w14:textId="35F0C4BD" w:rsidR="00DA437C" w:rsidRDefault="00442AE9" w:rsidP="00ED0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j.polski</w:t>
            </w:r>
          </w:p>
          <w:p w14:paraId="19A1A714" w14:textId="66AA3429" w:rsidR="00ED005F" w:rsidRDefault="00ED005F" w:rsidP="00ED0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0801810" w14:textId="73A86D12" w:rsidR="00BB2B2D" w:rsidRPr="00BB3CAE" w:rsidRDefault="00BB2B2D" w:rsidP="00F1290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2496EFC8" w14:textId="3E296B3C" w:rsidR="00DA437C" w:rsidRDefault="004A066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biologia</w:t>
            </w:r>
          </w:p>
          <w:p w14:paraId="1D27D4E3" w14:textId="1806E9AF" w:rsidR="00966DEA" w:rsidRPr="00BB3CAE" w:rsidRDefault="00966DEA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0E9FC6C1" w14:textId="02120071" w:rsidR="00DA437C" w:rsidRDefault="00040275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edb</w:t>
            </w:r>
          </w:p>
          <w:p w14:paraId="1C1ECF59" w14:textId="540D26B8" w:rsidR="00966DEA" w:rsidRPr="00BB3CAE" w:rsidRDefault="00966DEA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65055CBA" w14:textId="341D8700" w:rsidR="00966DEA" w:rsidRPr="00BB3CAE" w:rsidRDefault="00966DEA" w:rsidP="000402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D078D" w:rsidRPr="00BB3CAE" w14:paraId="793F6B81" w14:textId="77777777" w:rsidTr="00397112">
        <w:tc>
          <w:tcPr>
            <w:tcW w:w="709" w:type="dxa"/>
          </w:tcPr>
          <w:p w14:paraId="0E5232A7" w14:textId="2A239A74" w:rsid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</w:t>
            </w:r>
          </w:p>
        </w:tc>
        <w:tc>
          <w:tcPr>
            <w:tcW w:w="1276" w:type="dxa"/>
          </w:tcPr>
          <w:p w14:paraId="026DF289" w14:textId="7396E3D9" w:rsidR="005D078D" w:rsidRPr="00BB3CAE" w:rsidRDefault="005D078D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13.35-14.20</w:t>
            </w:r>
          </w:p>
        </w:tc>
        <w:tc>
          <w:tcPr>
            <w:tcW w:w="1984" w:type="dxa"/>
          </w:tcPr>
          <w:p w14:paraId="63519755" w14:textId="37745E21" w:rsidR="00F12907" w:rsidRDefault="00C90C1D" w:rsidP="005533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historia</w:t>
            </w:r>
          </w:p>
          <w:p w14:paraId="4EFE1848" w14:textId="7F4FFF2A" w:rsidR="0055334A" w:rsidRPr="00BB3CAE" w:rsidRDefault="0055334A" w:rsidP="00C90C1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3DE18299" w14:textId="4A02330F" w:rsidR="006601EA" w:rsidRDefault="006923D4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w-f</w:t>
            </w:r>
          </w:p>
          <w:p w14:paraId="04F669F0" w14:textId="550BDDF9" w:rsidR="00ED005F" w:rsidRPr="00BB3CAE" w:rsidRDefault="00ED005F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47D0E697" w14:textId="152C0F90" w:rsidR="005D078D" w:rsidRDefault="00C90C1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j.polski</w:t>
            </w:r>
          </w:p>
          <w:p w14:paraId="7C4AD641" w14:textId="117BE43D" w:rsidR="00191065" w:rsidRPr="00BB3CAE" w:rsidRDefault="00191065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193E6CF5" w14:textId="117AFBA2" w:rsidR="005D078D" w:rsidRPr="00C90C1D" w:rsidRDefault="00C90C1D" w:rsidP="00C90C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90C1D">
              <w:rPr>
                <w:rFonts w:ascii="Times New Roman" w:hAnsi="Times New Roman"/>
                <w:b/>
                <w:sz w:val="18"/>
                <w:szCs w:val="18"/>
              </w:rPr>
              <w:t>zajęcia z wychowawcą</w:t>
            </w:r>
          </w:p>
          <w:p w14:paraId="5E0A730C" w14:textId="080B088F" w:rsidR="00191065" w:rsidRPr="00BB3CAE" w:rsidRDefault="00191065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51EC81E1" w14:textId="7E56E6D4" w:rsidR="006923D4" w:rsidRPr="00BB3CAE" w:rsidRDefault="006923D4" w:rsidP="000402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D078D" w:rsidRPr="00BB3CAE" w14:paraId="44316A36" w14:textId="77777777" w:rsidTr="00397112">
        <w:tc>
          <w:tcPr>
            <w:tcW w:w="709" w:type="dxa"/>
          </w:tcPr>
          <w:p w14:paraId="2304F5D3" w14:textId="410B6F84" w:rsid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</w:t>
            </w:r>
          </w:p>
        </w:tc>
        <w:tc>
          <w:tcPr>
            <w:tcW w:w="1276" w:type="dxa"/>
          </w:tcPr>
          <w:p w14:paraId="10576C3B" w14:textId="0B7737D3" w:rsidR="005D078D" w:rsidRPr="00BB3CAE" w:rsidRDefault="005D078D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14.25-15.10</w:t>
            </w:r>
          </w:p>
        </w:tc>
        <w:tc>
          <w:tcPr>
            <w:tcW w:w="1984" w:type="dxa"/>
          </w:tcPr>
          <w:p w14:paraId="6E1F7A25" w14:textId="1B406C7C" w:rsidR="00A74934" w:rsidRDefault="00A74934" w:rsidP="005533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4DFDF57" w14:textId="15D6254A" w:rsidR="006923D4" w:rsidRPr="00BB3CAE" w:rsidRDefault="006923D4" w:rsidP="005533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26FCB54C" w14:textId="4782EE24" w:rsidR="005D078D" w:rsidRDefault="00442AE9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w-f</w:t>
            </w:r>
          </w:p>
          <w:p w14:paraId="1B87C029" w14:textId="5C4E8207" w:rsidR="00ED005F" w:rsidRPr="00BB3CAE" w:rsidRDefault="00ED005F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41E3972C" w14:textId="5B7D6D73" w:rsidR="004A066C" w:rsidRPr="00BB3CAE" w:rsidRDefault="00C90C1D" w:rsidP="00FD56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religia</w:t>
            </w:r>
          </w:p>
        </w:tc>
        <w:tc>
          <w:tcPr>
            <w:tcW w:w="1985" w:type="dxa"/>
          </w:tcPr>
          <w:p w14:paraId="532B4840" w14:textId="61C2EDC9" w:rsidR="00BB5D5A" w:rsidRPr="00BB3CAE" w:rsidRDefault="00C90C1D" w:rsidP="000402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informatyka</w:t>
            </w:r>
          </w:p>
        </w:tc>
        <w:tc>
          <w:tcPr>
            <w:tcW w:w="2268" w:type="dxa"/>
          </w:tcPr>
          <w:p w14:paraId="3E7FB437" w14:textId="0F9AABBD" w:rsidR="00B40E22" w:rsidRPr="00BB3CAE" w:rsidRDefault="00B40E22" w:rsidP="000402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D078D" w:rsidRPr="00BB3CAE" w14:paraId="0D2CD064" w14:textId="77777777" w:rsidTr="00397112">
        <w:tc>
          <w:tcPr>
            <w:tcW w:w="709" w:type="dxa"/>
          </w:tcPr>
          <w:p w14:paraId="489404B2" w14:textId="2F860167" w:rsid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</w:t>
            </w:r>
          </w:p>
        </w:tc>
        <w:tc>
          <w:tcPr>
            <w:tcW w:w="1276" w:type="dxa"/>
          </w:tcPr>
          <w:p w14:paraId="7184FB40" w14:textId="71875AA7" w:rsidR="005D078D" w:rsidRDefault="005D078D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15.15-16.00</w:t>
            </w:r>
          </w:p>
        </w:tc>
        <w:tc>
          <w:tcPr>
            <w:tcW w:w="1984" w:type="dxa"/>
          </w:tcPr>
          <w:p w14:paraId="15A7B73F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5E2D9C10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16C90A26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399722B4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761B377E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19C05A87" w14:textId="77777777" w:rsidR="00984D8E" w:rsidRPr="00387157" w:rsidRDefault="00984D8E" w:rsidP="00D05B1A">
      <w:pPr>
        <w:rPr>
          <w:rFonts w:ascii="Times New Roman" w:hAnsi="Times New Roman"/>
          <w:b/>
          <w:sz w:val="20"/>
          <w:szCs w:val="20"/>
        </w:rPr>
      </w:pPr>
    </w:p>
    <w:sectPr w:rsidR="00984D8E" w:rsidRPr="00387157" w:rsidSect="00387157">
      <w:pgSz w:w="16838" w:h="11906" w:orient="landscape" w:code="9"/>
      <w:pgMar w:top="1418" w:right="1418" w:bottom="1418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D795B" w14:textId="77777777" w:rsidR="006026E7" w:rsidRDefault="006026E7" w:rsidP="0085408E">
      <w:pPr>
        <w:spacing w:after="0" w:line="240" w:lineRule="auto"/>
      </w:pPr>
      <w:r>
        <w:separator/>
      </w:r>
    </w:p>
  </w:endnote>
  <w:endnote w:type="continuationSeparator" w:id="0">
    <w:p w14:paraId="3BB343A9" w14:textId="77777777" w:rsidR="006026E7" w:rsidRDefault="006026E7" w:rsidP="008540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DEC9D" w14:textId="77777777" w:rsidR="006026E7" w:rsidRDefault="006026E7" w:rsidP="0085408E">
      <w:pPr>
        <w:spacing w:after="0" w:line="240" w:lineRule="auto"/>
      </w:pPr>
      <w:r>
        <w:separator/>
      </w:r>
    </w:p>
  </w:footnote>
  <w:footnote w:type="continuationSeparator" w:id="0">
    <w:p w14:paraId="6BC0EF60" w14:textId="77777777" w:rsidR="006026E7" w:rsidRDefault="006026E7" w:rsidP="008540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00C7E"/>
    <w:multiLevelType w:val="hybridMultilevel"/>
    <w:tmpl w:val="DD6E41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F0730E"/>
    <w:multiLevelType w:val="hybridMultilevel"/>
    <w:tmpl w:val="059EF244"/>
    <w:lvl w:ilvl="0" w:tplc="E18AEE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1E0CB9"/>
    <w:multiLevelType w:val="hybridMultilevel"/>
    <w:tmpl w:val="745EC846"/>
    <w:lvl w:ilvl="0" w:tplc="33AA6EC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8677954">
    <w:abstractNumId w:val="2"/>
  </w:num>
  <w:num w:numId="2" w16cid:durableId="531844157">
    <w:abstractNumId w:val="0"/>
  </w:num>
  <w:num w:numId="3" w16cid:durableId="17913619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C60"/>
    <w:rsid w:val="00013C8C"/>
    <w:rsid w:val="000363C3"/>
    <w:rsid w:val="00040275"/>
    <w:rsid w:val="000434EC"/>
    <w:rsid w:val="000854F8"/>
    <w:rsid w:val="00107A6E"/>
    <w:rsid w:val="00191065"/>
    <w:rsid w:val="001B0332"/>
    <w:rsid w:val="001D0005"/>
    <w:rsid w:val="00227859"/>
    <w:rsid w:val="0023467A"/>
    <w:rsid w:val="002568E3"/>
    <w:rsid w:val="00260621"/>
    <w:rsid w:val="002D6796"/>
    <w:rsid w:val="0030119C"/>
    <w:rsid w:val="00380A40"/>
    <w:rsid w:val="00387157"/>
    <w:rsid w:val="00397112"/>
    <w:rsid w:val="003C551B"/>
    <w:rsid w:val="003E2744"/>
    <w:rsid w:val="0042042B"/>
    <w:rsid w:val="00442AE9"/>
    <w:rsid w:val="00496831"/>
    <w:rsid w:val="004A066C"/>
    <w:rsid w:val="004B21A2"/>
    <w:rsid w:val="004D6266"/>
    <w:rsid w:val="004D7783"/>
    <w:rsid w:val="0050718E"/>
    <w:rsid w:val="0055334A"/>
    <w:rsid w:val="005864B1"/>
    <w:rsid w:val="0059595F"/>
    <w:rsid w:val="005B0BF8"/>
    <w:rsid w:val="005C10A3"/>
    <w:rsid w:val="005C564D"/>
    <w:rsid w:val="005D078D"/>
    <w:rsid w:val="006026E7"/>
    <w:rsid w:val="006067BA"/>
    <w:rsid w:val="006403EB"/>
    <w:rsid w:val="006601EA"/>
    <w:rsid w:val="00685DB9"/>
    <w:rsid w:val="006923D4"/>
    <w:rsid w:val="006A4A5F"/>
    <w:rsid w:val="006B4534"/>
    <w:rsid w:val="006E4025"/>
    <w:rsid w:val="006F5152"/>
    <w:rsid w:val="00726117"/>
    <w:rsid w:val="00741A35"/>
    <w:rsid w:val="007C2CF8"/>
    <w:rsid w:val="007D3C75"/>
    <w:rsid w:val="007E755B"/>
    <w:rsid w:val="00834CE0"/>
    <w:rsid w:val="00841611"/>
    <w:rsid w:val="0085408E"/>
    <w:rsid w:val="008D4A3B"/>
    <w:rsid w:val="0090300E"/>
    <w:rsid w:val="00924415"/>
    <w:rsid w:val="009448F2"/>
    <w:rsid w:val="009472F4"/>
    <w:rsid w:val="00961409"/>
    <w:rsid w:val="009648DB"/>
    <w:rsid w:val="00966DEA"/>
    <w:rsid w:val="00967910"/>
    <w:rsid w:val="00984D8E"/>
    <w:rsid w:val="0098670D"/>
    <w:rsid w:val="009B2145"/>
    <w:rsid w:val="009B4BD9"/>
    <w:rsid w:val="009F1629"/>
    <w:rsid w:val="00A05666"/>
    <w:rsid w:val="00A74934"/>
    <w:rsid w:val="00AD5C98"/>
    <w:rsid w:val="00AF4821"/>
    <w:rsid w:val="00B40E22"/>
    <w:rsid w:val="00B427AB"/>
    <w:rsid w:val="00B84C60"/>
    <w:rsid w:val="00B9606B"/>
    <w:rsid w:val="00BB2B2D"/>
    <w:rsid w:val="00BB3CAE"/>
    <w:rsid w:val="00BB4318"/>
    <w:rsid w:val="00BB4C25"/>
    <w:rsid w:val="00BB5D5A"/>
    <w:rsid w:val="00BE7378"/>
    <w:rsid w:val="00C20727"/>
    <w:rsid w:val="00C72EB5"/>
    <w:rsid w:val="00C8079E"/>
    <w:rsid w:val="00C909F1"/>
    <w:rsid w:val="00C90C1D"/>
    <w:rsid w:val="00C92E69"/>
    <w:rsid w:val="00CC3872"/>
    <w:rsid w:val="00CE33A2"/>
    <w:rsid w:val="00D05B1A"/>
    <w:rsid w:val="00D32BBF"/>
    <w:rsid w:val="00D570B3"/>
    <w:rsid w:val="00DA437C"/>
    <w:rsid w:val="00DD57B8"/>
    <w:rsid w:val="00DD5C08"/>
    <w:rsid w:val="00DE2B58"/>
    <w:rsid w:val="00E2097E"/>
    <w:rsid w:val="00E35227"/>
    <w:rsid w:val="00E55B5D"/>
    <w:rsid w:val="00E5782C"/>
    <w:rsid w:val="00E81280"/>
    <w:rsid w:val="00EA7D54"/>
    <w:rsid w:val="00EB36F5"/>
    <w:rsid w:val="00ED005F"/>
    <w:rsid w:val="00EE4D75"/>
    <w:rsid w:val="00F12907"/>
    <w:rsid w:val="00F174A5"/>
    <w:rsid w:val="00F17579"/>
    <w:rsid w:val="00F30462"/>
    <w:rsid w:val="00F34E6A"/>
    <w:rsid w:val="00F94222"/>
    <w:rsid w:val="00FA3A6F"/>
    <w:rsid w:val="00FB7C28"/>
    <w:rsid w:val="00FC31D9"/>
    <w:rsid w:val="00FD5622"/>
    <w:rsid w:val="00FF5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675CCE"/>
  <w15:chartTrackingRefBased/>
  <w15:docId w15:val="{F830A31E-DD56-4964-8272-CCA445D21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05B1A"/>
    <w:pPr>
      <w:ind w:left="720"/>
      <w:contextualSpacing/>
    </w:pPr>
  </w:style>
  <w:style w:type="table" w:styleId="Tabela-Siatka">
    <w:name w:val="Table Grid"/>
    <w:basedOn w:val="Standardowy"/>
    <w:uiPriority w:val="39"/>
    <w:rsid w:val="00D05B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540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408E"/>
  </w:style>
  <w:style w:type="paragraph" w:styleId="Stopka">
    <w:name w:val="footer"/>
    <w:basedOn w:val="Normalny"/>
    <w:link w:val="StopkaZnak"/>
    <w:uiPriority w:val="99"/>
    <w:unhideWhenUsed/>
    <w:rsid w:val="008540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408E"/>
  </w:style>
  <w:style w:type="paragraph" w:styleId="Tekstdymka">
    <w:name w:val="Balloon Text"/>
    <w:basedOn w:val="Normalny"/>
    <w:link w:val="TekstdymkaZnak"/>
    <w:uiPriority w:val="99"/>
    <w:semiHidden/>
    <w:unhideWhenUsed/>
    <w:rsid w:val="003871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871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Plan%20lekcji%20dla%20uczni&#243;w%20kl.%201%201.09.21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 lekcji dla uczniów kl. 1 1.09.21</Template>
  <TotalTime>4</TotalTime>
  <Pages>1</Pages>
  <Words>88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Karolczuk</dc:creator>
  <cp:keywords/>
  <dc:description/>
  <cp:lastModifiedBy>Marta Karolczuk</cp:lastModifiedBy>
  <cp:revision>2</cp:revision>
  <cp:lastPrinted>2026-08-13T21:26:00Z</cp:lastPrinted>
  <dcterms:created xsi:type="dcterms:W3CDTF">2026-09-07T20:21:00Z</dcterms:created>
  <dcterms:modified xsi:type="dcterms:W3CDTF">2026-09-07T20:21:00Z</dcterms:modified>
</cp:coreProperties>
</file>