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A9C9" w14:textId="4BFBE1F8" w:rsidR="0030119C" w:rsidRDefault="0030119C" w:rsidP="00F34E6A">
      <w:pPr>
        <w:rPr>
          <w:rFonts w:ascii="Times New Roman" w:hAnsi="Times New Roman"/>
          <w:b/>
          <w:color w:val="00B05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E20165" wp14:editId="38511071">
            <wp:simplePos x="0" y="0"/>
            <wp:positionH relativeFrom="margin">
              <wp:posOffset>7923530</wp:posOffset>
            </wp:positionH>
            <wp:positionV relativeFrom="paragraph">
              <wp:posOffset>-762635</wp:posOffset>
            </wp:positionV>
            <wp:extent cx="1537970" cy="1518320"/>
            <wp:effectExtent l="0" t="0" r="5080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5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1A436" w14:textId="66508DEA" w:rsidR="00387157" w:rsidRPr="00E5782C" w:rsidRDefault="009B2145" w:rsidP="00F34E6A">
      <w:pPr>
        <w:jc w:val="center"/>
        <w:rPr>
          <w:rFonts w:ascii="Times New Roman" w:hAnsi="Times New Roman"/>
          <w:b/>
          <w:color w:val="C45911" w:themeColor="accent2" w:themeShade="BF"/>
          <w:sz w:val="32"/>
          <w:szCs w:val="32"/>
        </w:rPr>
      </w:pPr>
      <w:r w:rsidRPr="00E5782C">
        <w:rPr>
          <w:rFonts w:ascii="Times New Roman" w:hAnsi="Times New Roman"/>
          <w:b/>
          <w:color w:val="C45911" w:themeColor="accent2" w:themeShade="BF"/>
          <w:sz w:val="32"/>
          <w:szCs w:val="32"/>
        </w:rPr>
        <w:t>Plan lekcji</w:t>
      </w:r>
    </w:p>
    <w:p w14:paraId="34E5B374" w14:textId="3C2A1E0D" w:rsidR="005B0BF8" w:rsidRPr="00F72E99" w:rsidRDefault="00D05B1A" w:rsidP="00F72E99">
      <w:pPr>
        <w:jc w:val="center"/>
        <w:rPr>
          <w:rFonts w:ascii="Times New Roman" w:hAnsi="Times New Roman"/>
          <w:b/>
          <w:color w:val="C45911" w:themeColor="accent2" w:themeShade="BF"/>
          <w:sz w:val="32"/>
          <w:szCs w:val="32"/>
        </w:rPr>
      </w:pPr>
      <w:r w:rsidRPr="00E5782C">
        <w:rPr>
          <w:rFonts w:ascii="Times New Roman" w:hAnsi="Times New Roman"/>
          <w:b/>
          <w:color w:val="C45911" w:themeColor="accent2" w:themeShade="BF"/>
          <w:sz w:val="32"/>
          <w:szCs w:val="32"/>
        </w:rPr>
        <w:t>Klasa I</w:t>
      </w:r>
      <w:r w:rsidR="00E5782C" w:rsidRPr="00E5782C">
        <w:rPr>
          <w:rFonts w:ascii="Times New Roman" w:hAnsi="Times New Roman"/>
          <w:b/>
          <w:color w:val="C45911" w:themeColor="accent2" w:themeShade="BF"/>
          <w:sz w:val="32"/>
          <w:szCs w:val="32"/>
        </w:rPr>
        <w:t>Va</w:t>
      </w:r>
    </w:p>
    <w:tbl>
      <w:tblPr>
        <w:tblW w:w="1233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984"/>
        <w:gridCol w:w="2127"/>
        <w:gridCol w:w="1984"/>
        <w:gridCol w:w="1985"/>
        <w:gridCol w:w="2268"/>
      </w:tblGrid>
      <w:tr w:rsidR="009F1629" w:rsidRPr="00BB3CAE" w14:paraId="756B3539" w14:textId="77777777" w:rsidTr="00397112">
        <w:tc>
          <w:tcPr>
            <w:tcW w:w="709" w:type="dxa"/>
          </w:tcPr>
          <w:p w14:paraId="6B223DE2" w14:textId="77777777" w:rsidR="002568E3" w:rsidRPr="00BB3CAE" w:rsidRDefault="00F94222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 xml:space="preserve">Nr </w:t>
            </w:r>
            <w:r w:rsidR="002568E3" w:rsidRPr="00BB3CAE">
              <w:rPr>
                <w:rFonts w:ascii="Times New Roman" w:hAnsi="Times New Roman"/>
                <w:b/>
                <w:sz w:val="20"/>
                <w:szCs w:val="20"/>
              </w:rPr>
              <w:t>lekcji</w:t>
            </w:r>
          </w:p>
        </w:tc>
        <w:tc>
          <w:tcPr>
            <w:tcW w:w="1276" w:type="dxa"/>
          </w:tcPr>
          <w:p w14:paraId="1BACF1A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Godzina lekcyjna</w:t>
            </w:r>
          </w:p>
        </w:tc>
        <w:tc>
          <w:tcPr>
            <w:tcW w:w="1984" w:type="dxa"/>
            <w:shd w:val="clear" w:color="auto" w:fill="FFFFFF"/>
          </w:tcPr>
          <w:p w14:paraId="54BF5288" w14:textId="77777777" w:rsidR="002568E3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Poniedziałek</w:t>
            </w:r>
          </w:p>
          <w:p w14:paraId="4ACE1475" w14:textId="77777777" w:rsidR="009F1629" w:rsidRPr="00BB3CAE" w:rsidRDefault="009F1629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F3994E" w14:textId="63948C8B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4D2625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4BD26FF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Wtorek</w:t>
            </w:r>
          </w:p>
          <w:p w14:paraId="078DB80B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DA2256" w14:textId="6DA68C54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641AC0" w14:textId="7777A25A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Środa</w:t>
            </w:r>
          </w:p>
          <w:p w14:paraId="4C632BF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9A7202" w14:textId="5122DB63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1470F3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Czwartek</w:t>
            </w:r>
          </w:p>
          <w:p w14:paraId="563DD2E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D18DDD" w14:textId="3A6D8397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3C20DE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Piątek</w:t>
            </w:r>
          </w:p>
          <w:p w14:paraId="53C5A65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BFCB9" w14:textId="585A638D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2C5AEBA1" w14:textId="77777777" w:rsidTr="00397112">
        <w:tc>
          <w:tcPr>
            <w:tcW w:w="709" w:type="dxa"/>
          </w:tcPr>
          <w:p w14:paraId="2F17F8BB" w14:textId="3907C569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0.</w:t>
            </w:r>
          </w:p>
        </w:tc>
        <w:tc>
          <w:tcPr>
            <w:tcW w:w="1276" w:type="dxa"/>
          </w:tcPr>
          <w:p w14:paraId="45ADE0FF" w14:textId="71E7C105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7.10-7.55</w:t>
            </w:r>
          </w:p>
        </w:tc>
        <w:tc>
          <w:tcPr>
            <w:tcW w:w="1984" w:type="dxa"/>
            <w:shd w:val="clear" w:color="auto" w:fill="FFFFFF"/>
          </w:tcPr>
          <w:p w14:paraId="3A9D5FEB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42758693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B884D4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CC812D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844BC0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084D9B42" w14:textId="77777777" w:rsidTr="00397112">
        <w:tc>
          <w:tcPr>
            <w:tcW w:w="709" w:type="dxa"/>
          </w:tcPr>
          <w:p w14:paraId="2CE5BAC1" w14:textId="03556E77" w:rsidR="002568E3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043A3916" w14:textId="77777777" w:rsidR="002568E3" w:rsidRPr="00BB3CAE" w:rsidRDefault="002568E3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1984" w:type="dxa"/>
          </w:tcPr>
          <w:p w14:paraId="3246CBC1" w14:textId="542B8D35" w:rsidR="00B84C60" w:rsidRPr="00BB3CAE" w:rsidRDefault="00020D5D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przyroda</w:t>
            </w:r>
          </w:p>
          <w:p w14:paraId="48ACB298" w14:textId="06083DDD" w:rsidR="002568E3" w:rsidRPr="00BB3CAE" w:rsidRDefault="002568E3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486826A5" w14:textId="05523796" w:rsidR="002568E3" w:rsidRDefault="00AC70A6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plastyka</w:t>
            </w:r>
          </w:p>
          <w:p w14:paraId="244C5480" w14:textId="531DBAFC" w:rsidR="00AC70A6" w:rsidRPr="00BB3CAE" w:rsidRDefault="00AC70A6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563D77" w14:textId="7FDC1244" w:rsidR="002568E3" w:rsidRDefault="00020D5D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573AE471" w14:textId="7DDCB373" w:rsidR="00020D5D" w:rsidRPr="00BB3CAE" w:rsidRDefault="00020D5D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992298" w14:textId="1E140406" w:rsidR="008D4A3B" w:rsidRPr="00BB3CAE" w:rsidRDefault="00BB2B2D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muzyka</w:t>
            </w:r>
          </w:p>
          <w:p w14:paraId="74D0CC60" w14:textId="0E05A3D2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A3641A" w14:textId="77777777" w:rsidR="002568E3" w:rsidRPr="00BB3CAE" w:rsidRDefault="002568E3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478A064C" w14:textId="582A7753" w:rsidR="002568E3" w:rsidRDefault="00020D5D" w:rsidP="00AC70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3F931306" w14:textId="31194D4A" w:rsidR="00020D5D" w:rsidRPr="00BB3CAE" w:rsidRDefault="00020D5D" w:rsidP="00AC70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54966E50" w14:textId="77777777" w:rsidTr="00397112">
        <w:trPr>
          <w:trHeight w:val="654"/>
        </w:trPr>
        <w:tc>
          <w:tcPr>
            <w:tcW w:w="709" w:type="dxa"/>
          </w:tcPr>
          <w:p w14:paraId="2449F0CB" w14:textId="0DC728CE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43A76FF7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8.55-9.40</w:t>
            </w:r>
          </w:p>
        </w:tc>
        <w:tc>
          <w:tcPr>
            <w:tcW w:w="1984" w:type="dxa"/>
          </w:tcPr>
          <w:p w14:paraId="422DB5AF" w14:textId="7A8A1DFA" w:rsidR="00DA437C" w:rsidRDefault="00F72E99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097F36DE" w14:textId="06ADF9E9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4E7C3F" w14:textId="3A70241E" w:rsidR="00DA437C" w:rsidRDefault="00020D5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77963852" w14:textId="7CB7CEE5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3EFA85" w14:textId="09C0A66F" w:rsidR="001D0005" w:rsidRPr="00F72E99" w:rsidRDefault="00F72E99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2E99">
              <w:rPr>
                <w:rFonts w:ascii="Times New Roman" w:hAnsi="Times New Roman"/>
                <w:b/>
                <w:sz w:val="18"/>
                <w:szCs w:val="18"/>
              </w:rPr>
              <w:t>z</w:t>
            </w:r>
            <w:r w:rsidR="00020D5D" w:rsidRPr="00F72E99">
              <w:rPr>
                <w:rFonts w:ascii="Times New Roman" w:hAnsi="Times New Roman"/>
                <w:b/>
                <w:sz w:val="18"/>
                <w:szCs w:val="18"/>
              </w:rPr>
              <w:t>aj</w:t>
            </w:r>
            <w:r w:rsidRPr="00F72E99">
              <w:rPr>
                <w:rFonts w:ascii="Times New Roman" w:hAnsi="Times New Roman"/>
                <w:b/>
                <w:sz w:val="18"/>
                <w:szCs w:val="18"/>
              </w:rPr>
              <w:t xml:space="preserve">ęcia </w:t>
            </w:r>
            <w:r w:rsidR="00020D5D" w:rsidRPr="00F72E99">
              <w:rPr>
                <w:rFonts w:ascii="Times New Roman" w:hAnsi="Times New Roman"/>
                <w:b/>
                <w:sz w:val="18"/>
                <w:szCs w:val="18"/>
              </w:rPr>
              <w:t>z wychowawcą</w:t>
            </w:r>
          </w:p>
          <w:p w14:paraId="45BF3ED6" w14:textId="3E266DF9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DA621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F12D9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AE84E0" w14:textId="45597664" w:rsidR="008D4A3B" w:rsidRPr="00BB3CAE" w:rsidRDefault="00BB2B2D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0B2C6104" w14:textId="5355B41D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6E1C7F" w14:textId="5812A0C5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F6CCE67" w14:textId="4C37234D" w:rsidR="00020D5D" w:rsidRDefault="00020D5D" w:rsidP="00020D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636FD6F5" w14:textId="2EC3C949" w:rsidR="00EA7D54" w:rsidRPr="00BB3CAE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08A1C63" w14:textId="77777777" w:rsidTr="00397112">
        <w:trPr>
          <w:trHeight w:val="496"/>
        </w:trPr>
        <w:tc>
          <w:tcPr>
            <w:tcW w:w="709" w:type="dxa"/>
          </w:tcPr>
          <w:p w14:paraId="2A12CFD3" w14:textId="3E204107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2EBBA68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9.50-10.35</w:t>
            </w:r>
          </w:p>
        </w:tc>
        <w:tc>
          <w:tcPr>
            <w:tcW w:w="1984" w:type="dxa"/>
          </w:tcPr>
          <w:p w14:paraId="48595D73" w14:textId="6108F8D2" w:rsidR="00DA437C" w:rsidRDefault="00020D5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0FA4EC06" w14:textId="51EF0784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338941E" w14:textId="6F7288DD" w:rsidR="005D078D" w:rsidRDefault="00AC70A6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</w:t>
            </w:r>
            <w:r w:rsidR="00020D5D">
              <w:rPr>
                <w:rFonts w:ascii="Times New Roman" w:hAnsi="Times New Roman"/>
                <w:b/>
                <w:sz w:val="20"/>
                <w:szCs w:val="20"/>
              </w:rPr>
              <w:t>polski</w:t>
            </w:r>
          </w:p>
          <w:p w14:paraId="0D24A651" w14:textId="14F100C9" w:rsidR="001D0005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D65C16" w14:textId="443382D4" w:rsidR="00DA437C" w:rsidRPr="00BB3CAE" w:rsidRDefault="00DA437C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961735" w14:textId="28C7BB77" w:rsidR="008D4A3B" w:rsidRPr="00BB3CAE" w:rsidRDefault="00020D5D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7FE5ED8E" w14:textId="6B26B84E" w:rsidR="00DA437C" w:rsidRPr="00BB3CAE" w:rsidRDefault="00DA437C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04F2FF" w14:textId="2E3C58FB" w:rsidR="00DA437C" w:rsidRDefault="00BB2B2D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0A05AD0E" w14:textId="19EB9986" w:rsidR="00EA7D54" w:rsidRPr="00BB3CAE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EAC9D9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4E5FED" w14:textId="6CE05A7A" w:rsidR="009F1629" w:rsidRPr="00BB3CAE" w:rsidRDefault="001D000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</w:t>
            </w:r>
            <w:r w:rsidR="00EE4D75">
              <w:rPr>
                <w:rFonts w:ascii="Times New Roman" w:hAnsi="Times New Roman"/>
                <w:b/>
                <w:sz w:val="20"/>
                <w:szCs w:val="20"/>
              </w:rPr>
              <w:t>polski</w:t>
            </w:r>
          </w:p>
          <w:p w14:paraId="0FC2D5A0" w14:textId="32074E8E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7A10BF12" w14:textId="77777777" w:rsidTr="00397112">
        <w:tc>
          <w:tcPr>
            <w:tcW w:w="709" w:type="dxa"/>
          </w:tcPr>
          <w:p w14:paraId="0D6FE3D3" w14:textId="66DC3292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276" w:type="dxa"/>
          </w:tcPr>
          <w:p w14:paraId="1883D1A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10.45-11.30</w:t>
            </w:r>
          </w:p>
        </w:tc>
        <w:tc>
          <w:tcPr>
            <w:tcW w:w="1984" w:type="dxa"/>
          </w:tcPr>
          <w:p w14:paraId="66EEAD29" w14:textId="1F5387E4" w:rsidR="005D078D" w:rsidRDefault="00F72E99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edukacja zdrowotna</w:t>
            </w:r>
          </w:p>
          <w:p w14:paraId="30C4FC52" w14:textId="1E55857E" w:rsidR="00BB4318" w:rsidRPr="00BB3CAE" w:rsidRDefault="00BB4318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8C8DB48" w14:textId="568F2CF5" w:rsidR="00DA437C" w:rsidRDefault="00020D5D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6A17B1B4" w14:textId="5E78C913" w:rsidR="001D0005" w:rsidRPr="00BB3CAE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260FF8" w14:textId="49BE9CCB" w:rsidR="008D4A3B" w:rsidRPr="00BB3CAE" w:rsidRDefault="00BB2B2D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2A092FE4" w14:textId="1C58493B" w:rsidR="00DA437C" w:rsidRPr="00BB3CAE" w:rsidRDefault="00DA437C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4BDD59" w14:textId="42E0CBC1" w:rsidR="00DA437C" w:rsidRDefault="00F72E99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informatyka</w:t>
            </w:r>
          </w:p>
          <w:p w14:paraId="63B12114" w14:textId="46FFDDA8" w:rsidR="006A4A5F" w:rsidRPr="00BB3CAE" w:rsidRDefault="006A4A5F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6F21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444E87F" w14:textId="34EF680F" w:rsidR="001D0005" w:rsidRDefault="00F72E99" w:rsidP="00AC70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historia</w:t>
            </w:r>
          </w:p>
          <w:p w14:paraId="33EF2FFD" w14:textId="5D5D758D" w:rsidR="00AC70A6" w:rsidRPr="00BB3CAE" w:rsidRDefault="00AC70A6" w:rsidP="00AC70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C21A90E" w14:textId="77777777" w:rsidTr="00397112">
        <w:tc>
          <w:tcPr>
            <w:tcW w:w="709" w:type="dxa"/>
          </w:tcPr>
          <w:p w14:paraId="6F7EFE49" w14:textId="55D1B1E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1276" w:type="dxa"/>
          </w:tcPr>
          <w:p w14:paraId="75EE3452" w14:textId="400F25E3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11.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-12.3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2BC34829" w14:textId="03054E8F" w:rsidR="00F72E99" w:rsidRPr="00F72E99" w:rsidRDefault="00F72E99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2E99">
              <w:rPr>
                <w:rFonts w:ascii="Times New Roman" w:hAnsi="Times New Roman"/>
                <w:b/>
                <w:sz w:val="18"/>
                <w:szCs w:val="18"/>
              </w:rPr>
              <w:t xml:space="preserve">zajęcia </w:t>
            </w:r>
          </w:p>
          <w:p w14:paraId="4A00DF7F" w14:textId="7B273FB0" w:rsidR="00DA437C" w:rsidRPr="00F72E99" w:rsidRDefault="00F72E99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2E99">
              <w:rPr>
                <w:rFonts w:ascii="Times New Roman" w:hAnsi="Times New Roman"/>
                <w:b/>
                <w:sz w:val="18"/>
                <w:szCs w:val="18"/>
              </w:rPr>
              <w:t>praktyczno-techniczne</w:t>
            </w:r>
          </w:p>
          <w:p w14:paraId="7480BC92" w14:textId="56443C94" w:rsidR="00BB4318" w:rsidRPr="00BB3CAE" w:rsidRDefault="00BB4318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967D092" w14:textId="170F93E0" w:rsidR="00DA437C" w:rsidRDefault="00DA437C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9741AE4" w14:textId="09F790C9" w:rsidR="00BB2B2D" w:rsidRDefault="00BB2B2D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CF187D" w14:textId="072ECC7F" w:rsidR="006A4A5F" w:rsidRPr="00BB3CAE" w:rsidRDefault="006A4A5F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DB3CDB" w14:textId="597015BE" w:rsidR="00EA7D54" w:rsidRDefault="00F72E99" w:rsidP="009679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religia</w:t>
            </w:r>
          </w:p>
          <w:p w14:paraId="68EB392B" w14:textId="0BAF4412" w:rsidR="00BB2B2D" w:rsidRPr="00BB3CAE" w:rsidRDefault="00BB2B2D" w:rsidP="009679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057D68" w14:textId="61E17740" w:rsidR="00BB2B2D" w:rsidRDefault="00F72E99" w:rsidP="00AC70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przyroda</w:t>
            </w:r>
          </w:p>
          <w:p w14:paraId="5FA5996D" w14:textId="2590E871" w:rsidR="00020D5D" w:rsidRPr="00BB3CAE" w:rsidRDefault="00020D5D" w:rsidP="00AC70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FA36E8F" w14:textId="7AB739F5" w:rsidR="002D6796" w:rsidRDefault="00020D5D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6EFBC782" w14:textId="1BD57331" w:rsidR="00AC70A6" w:rsidRPr="00BB3CAE" w:rsidRDefault="00AC70A6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19C32BC8" w14:textId="77777777" w:rsidTr="00397112">
        <w:tc>
          <w:tcPr>
            <w:tcW w:w="709" w:type="dxa"/>
          </w:tcPr>
          <w:p w14:paraId="425F6E67" w14:textId="1AE149A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1276" w:type="dxa"/>
          </w:tcPr>
          <w:p w14:paraId="621B49F8" w14:textId="1FE374D4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12.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5-13.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387E7016" w14:textId="77777777" w:rsidR="00F72E99" w:rsidRPr="00F72E99" w:rsidRDefault="00F72E99" w:rsidP="00F72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2E99">
              <w:rPr>
                <w:rFonts w:ascii="Times New Roman" w:hAnsi="Times New Roman"/>
                <w:b/>
                <w:sz w:val="18"/>
                <w:szCs w:val="18"/>
              </w:rPr>
              <w:t xml:space="preserve">zajęcia </w:t>
            </w:r>
          </w:p>
          <w:p w14:paraId="659EBB14" w14:textId="77777777" w:rsidR="00F72E99" w:rsidRPr="00F72E99" w:rsidRDefault="00F72E99" w:rsidP="00F72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2E99">
              <w:rPr>
                <w:rFonts w:ascii="Times New Roman" w:hAnsi="Times New Roman"/>
                <w:b/>
                <w:sz w:val="18"/>
                <w:szCs w:val="18"/>
              </w:rPr>
              <w:t>praktyczno-techniczne</w:t>
            </w:r>
          </w:p>
          <w:p w14:paraId="4BF1A628" w14:textId="05BD0210" w:rsidR="00E5782C" w:rsidRPr="00BB3CAE" w:rsidRDefault="00E5782C" w:rsidP="00020D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0801810" w14:textId="35DEDBC4" w:rsidR="00BB2B2D" w:rsidRPr="00BB3CAE" w:rsidRDefault="00BB2B2D" w:rsidP="00020D5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5345EF" w14:textId="59D96551" w:rsidR="00DA437C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D27D4E3" w14:textId="048BEBCA" w:rsidR="00020D5D" w:rsidRPr="00BB3CAE" w:rsidRDefault="00020D5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251D1D" w14:textId="0BCA0773" w:rsidR="00DA437C" w:rsidRDefault="00020D5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przyroda</w:t>
            </w:r>
          </w:p>
          <w:p w14:paraId="1C1ECF59" w14:textId="72968E4F" w:rsidR="00020D5D" w:rsidRPr="00BB3CAE" w:rsidRDefault="00020D5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255C6F6" w14:textId="77777777" w:rsidR="00DA437C" w:rsidRDefault="00020D5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65055CBA" w14:textId="2B1AA176" w:rsidR="00020D5D" w:rsidRPr="00BB3CAE" w:rsidRDefault="00020D5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793F6B81" w14:textId="77777777" w:rsidTr="00397112">
        <w:tc>
          <w:tcPr>
            <w:tcW w:w="709" w:type="dxa"/>
          </w:tcPr>
          <w:p w14:paraId="0E5232A7" w14:textId="2A239A7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</w:t>
            </w:r>
          </w:p>
        </w:tc>
        <w:tc>
          <w:tcPr>
            <w:tcW w:w="1276" w:type="dxa"/>
          </w:tcPr>
          <w:p w14:paraId="026DF289" w14:textId="7396E3D9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13.35-14.20</w:t>
            </w:r>
          </w:p>
        </w:tc>
        <w:tc>
          <w:tcPr>
            <w:tcW w:w="1984" w:type="dxa"/>
          </w:tcPr>
          <w:p w14:paraId="4EFE1848" w14:textId="79AEEFB5" w:rsidR="00E5782C" w:rsidRPr="00BB3CAE" w:rsidRDefault="00F72E99" w:rsidP="00020D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</w:tc>
        <w:tc>
          <w:tcPr>
            <w:tcW w:w="2127" w:type="dxa"/>
          </w:tcPr>
          <w:p w14:paraId="04F669F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4AD641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0A730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EC81E1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44316A36" w14:textId="77777777" w:rsidTr="00397112">
        <w:tc>
          <w:tcPr>
            <w:tcW w:w="709" w:type="dxa"/>
          </w:tcPr>
          <w:p w14:paraId="2304F5D3" w14:textId="410B6F8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</w:t>
            </w:r>
          </w:p>
        </w:tc>
        <w:tc>
          <w:tcPr>
            <w:tcW w:w="1276" w:type="dxa"/>
          </w:tcPr>
          <w:p w14:paraId="10576C3B" w14:textId="0B7737D3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14.25-15.10</w:t>
            </w:r>
          </w:p>
        </w:tc>
        <w:tc>
          <w:tcPr>
            <w:tcW w:w="1984" w:type="dxa"/>
          </w:tcPr>
          <w:p w14:paraId="04DFDF5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B87C029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E3972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2B484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7FB43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0D2CD064" w14:textId="77777777" w:rsidTr="00397112">
        <w:tc>
          <w:tcPr>
            <w:tcW w:w="709" w:type="dxa"/>
          </w:tcPr>
          <w:p w14:paraId="489404B2" w14:textId="2F860167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</w:t>
            </w:r>
          </w:p>
        </w:tc>
        <w:tc>
          <w:tcPr>
            <w:tcW w:w="1276" w:type="dxa"/>
          </w:tcPr>
          <w:p w14:paraId="7184FB40" w14:textId="71875AA7" w:rsidR="005D078D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15.15-16.00</w:t>
            </w:r>
          </w:p>
        </w:tc>
        <w:tc>
          <w:tcPr>
            <w:tcW w:w="1984" w:type="dxa"/>
          </w:tcPr>
          <w:p w14:paraId="15A7B73F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E2D9C1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C90A26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9722B4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1B377E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9C05A87" w14:textId="77777777" w:rsidR="00984D8E" w:rsidRPr="00387157" w:rsidRDefault="00984D8E" w:rsidP="00D05B1A">
      <w:pPr>
        <w:rPr>
          <w:rFonts w:ascii="Times New Roman" w:hAnsi="Times New Roman"/>
          <w:b/>
          <w:sz w:val="20"/>
          <w:szCs w:val="20"/>
        </w:rPr>
      </w:pPr>
    </w:p>
    <w:sectPr w:rsidR="00984D8E" w:rsidRPr="00387157" w:rsidSect="00387157">
      <w:pgSz w:w="16838" w:h="11906" w:orient="landscape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35BA8" w14:textId="77777777" w:rsidR="00C72246" w:rsidRDefault="00C72246" w:rsidP="0085408E">
      <w:pPr>
        <w:spacing w:after="0" w:line="240" w:lineRule="auto"/>
      </w:pPr>
      <w:r>
        <w:separator/>
      </w:r>
    </w:p>
  </w:endnote>
  <w:endnote w:type="continuationSeparator" w:id="0">
    <w:p w14:paraId="5865339C" w14:textId="77777777" w:rsidR="00C72246" w:rsidRDefault="00C72246" w:rsidP="00854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47F1B" w14:textId="77777777" w:rsidR="00C72246" w:rsidRDefault="00C72246" w:rsidP="0085408E">
      <w:pPr>
        <w:spacing w:after="0" w:line="240" w:lineRule="auto"/>
      </w:pPr>
      <w:r>
        <w:separator/>
      </w:r>
    </w:p>
  </w:footnote>
  <w:footnote w:type="continuationSeparator" w:id="0">
    <w:p w14:paraId="098D5587" w14:textId="77777777" w:rsidR="00C72246" w:rsidRDefault="00C72246" w:rsidP="00854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00C7E"/>
    <w:multiLevelType w:val="hybridMultilevel"/>
    <w:tmpl w:val="DD6E4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0730E"/>
    <w:multiLevelType w:val="hybridMultilevel"/>
    <w:tmpl w:val="059EF244"/>
    <w:lvl w:ilvl="0" w:tplc="E18AEE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E0CB9"/>
    <w:multiLevelType w:val="hybridMultilevel"/>
    <w:tmpl w:val="745EC846"/>
    <w:lvl w:ilvl="0" w:tplc="33AA6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77954">
    <w:abstractNumId w:val="2"/>
  </w:num>
  <w:num w:numId="2" w16cid:durableId="531844157">
    <w:abstractNumId w:val="0"/>
  </w:num>
  <w:num w:numId="3" w16cid:durableId="179136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60"/>
    <w:rsid w:val="000045F3"/>
    <w:rsid w:val="00020D5D"/>
    <w:rsid w:val="000854F8"/>
    <w:rsid w:val="001B0332"/>
    <w:rsid w:val="001D0005"/>
    <w:rsid w:val="0023467A"/>
    <w:rsid w:val="002568E3"/>
    <w:rsid w:val="00260621"/>
    <w:rsid w:val="002D6796"/>
    <w:rsid w:val="0030119C"/>
    <w:rsid w:val="00380A40"/>
    <w:rsid w:val="00387157"/>
    <w:rsid w:val="00397112"/>
    <w:rsid w:val="003C3624"/>
    <w:rsid w:val="003C551B"/>
    <w:rsid w:val="003E2744"/>
    <w:rsid w:val="00475745"/>
    <w:rsid w:val="00496831"/>
    <w:rsid w:val="004B21A2"/>
    <w:rsid w:val="004D5A7C"/>
    <w:rsid w:val="004D6266"/>
    <w:rsid w:val="004D7783"/>
    <w:rsid w:val="004E5ABD"/>
    <w:rsid w:val="00544D9D"/>
    <w:rsid w:val="0059595F"/>
    <w:rsid w:val="005B0BF8"/>
    <w:rsid w:val="005C10A3"/>
    <w:rsid w:val="005C564D"/>
    <w:rsid w:val="005C7921"/>
    <w:rsid w:val="005D078D"/>
    <w:rsid w:val="005F7FEF"/>
    <w:rsid w:val="006067BA"/>
    <w:rsid w:val="006A4A5F"/>
    <w:rsid w:val="006B4534"/>
    <w:rsid w:val="006E4025"/>
    <w:rsid w:val="006F5152"/>
    <w:rsid w:val="00726117"/>
    <w:rsid w:val="00741A35"/>
    <w:rsid w:val="007553EC"/>
    <w:rsid w:val="007C2CF8"/>
    <w:rsid w:val="007E755B"/>
    <w:rsid w:val="00841611"/>
    <w:rsid w:val="0085408E"/>
    <w:rsid w:val="008D4A3B"/>
    <w:rsid w:val="0090300E"/>
    <w:rsid w:val="00924415"/>
    <w:rsid w:val="009448F2"/>
    <w:rsid w:val="009648DB"/>
    <w:rsid w:val="00967910"/>
    <w:rsid w:val="00984D8E"/>
    <w:rsid w:val="0098670D"/>
    <w:rsid w:val="009B2145"/>
    <w:rsid w:val="009B4BD9"/>
    <w:rsid w:val="009D3EA8"/>
    <w:rsid w:val="009F1629"/>
    <w:rsid w:val="00A05666"/>
    <w:rsid w:val="00AC70A6"/>
    <w:rsid w:val="00B427AB"/>
    <w:rsid w:val="00B84C60"/>
    <w:rsid w:val="00BB2B2D"/>
    <w:rsid w:val="00BB3CAE"/>
    <w:rsid w:val="00BB4318"/>
    <w:rsid w:val="00BB4C25"/>
    <w:rsid w:val="00BE7378"/>
    <w:rsid w:val="00C20727"/>
    <w:rsid w:val="00C72246"/>
    <w:rsid w:val="00C8079E"/>
    <w:rsid w:val="00C909F1"/>
    <w:rsid w:val="00D038E5"/>
    <w:rsid w:val="00D05B1A"/>
    <w:rsid w:val="00D32BBF"/>
    <w:rsid w:val="00D570B3"/>
    <w:rsid w:val="00DA437C"/>
    <w:rsid w:val="00DD57B8"/>
    <w:rsid w:val="00DE2B58"/>
    <w:rsid w:val="00E2097E"/>
    <w:rsid w:val="00E35227"/>
    <w:rsid w:val="00E5782C"/>
    <w:rsid w:val="00E81280"/>
    <w:rsid w:val="00EA7D54"/>
    <w:rsid w:val="00EE4D75"/>
    <w:rsid w:val="00F17579"/>
    <w:rsid w:val="00F30462"/>
    <w:rsid w:val="00F34E6A"/>
    <w:rsid w:val="00F72E99"/>
    <w:rsid w:val="00F94222"/>
    <w:rsid w:val="00FA3A6F"/>
    <w:rsid w:val="00FB7C28"/>
    <w:rsid w:val="00FC31D9"/>
    <w:rsid w:val="00FF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75CCE"/>
  <w15:chartTrackingRefBased/>
  <w15:docId w15:val="{F830A31E-DD56-4964-8272-CCA445D2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72E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5B1A"/>
    <w:pPr>
      <w:ind w:left="720"/>
      <w:contextualSpacing/>
    </w:pPr>
  </w:style>
  <w:style w:type="table" w:styleId="Tabela-Siatka">
    <w:name w:val="Table Grid"/>
    <w:basedOn w:val="Standardowy"/>
    <w:uiPriority w:val="39"/>
    <w:rsid w:val="00D05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08E"/>
  </w:style>
  <w:style w:type="paragraph" w:styleId="Stopka">
    <w:name w:val="footer"/>
    <w:basedOn w:val="Normalny"/>
    <w:link w:val="Stopka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08E"/>
  </w:style>
  <w:style w:type="paragraph" w:styleId="Tekstdymka">
    <w:name w:val="Balloon Text"/>
    <w:basedOn w:val="Normalny"/>
    <w:link w:val="TekstdymkaZnak"/>
    <w:uiPriority w:val="99"/>
    <w:semiHidden/>
    <w:unhideWhenUsed/>
    <w:rsid w:val="00387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7157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F72E9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lan%20lekcji%20dla%20uczni&#243;w%20kl.%201%201.09.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 lekcji dla uczniów kl. 1 1.09.21</Template>
  <TotalTime>5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Karolczuk</dc:creator>
  <cp:keywords/>
  <dc:description/>
  <cp:lastModifiedBy>Marta Karolczuk</cp:lastModifiedBy>
  <cp:revision>2</cp:revision>
  <cp:lastPrinted>2018-09-02T09:23:00Z</cp:lastPrinted>
  <dcterms:created xsi:type="dcterms:W3CDTF">2026-09-07T20:08:00Z</dcterms:created>
  <dcterms:modified xsi:type="dcterms:W3CDTF">2026-09-07T20:08:00Z</dcterms:modified>
</cp:coreProperties>
</file>