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1A436" w14:textId="719DFE17" w:rsidR="00387157" w:rsidRPr="00633E45" w:rsidRDefault="0030119C" w:rsidP="009A7914">
      <w:pPr>
        <w:jc w:val="center"/>
        <w:rPr>
          <w:rFonts w:ascii="Times New Roman" w:hAnsi="Times New Roman"/>
          <w:b/>
          <w:color w:val="00B050"/>
          <w:sz w:val="32"/>
          <w:szCs w:val="32"/>
        </w:rPr>
      </w:pPr>
      <w:r w:rsidRPr="00633E45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8E20165" wp14:editId="05C85628">
            <wp:simplePos x="0" y="0"/>
            <wp:positionH relativeFrom="margin">
              <wp:posOffset>7123430</wp:posOffset>
            </wp:positionH>
            <wp:positionV relativeFrom="paragraph">
              <wp:posOffset>-715010</wp:posOffset>
            </wp:positionV>
            <wp:extent cx="1554480" cy="1534619"/>
            <wp:effectExtent l="0" t="0" r="7620" b="889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3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5B1A" w:rsidRPr="00633E45">
        <w:rPr>
          <w:rFonts w:ascii="Times New Roman" w:hAnsi="Times New Roman"/>
          <w:b/>
          <w:color w:val="00B050"/>
          <w:sz w:val="32"/>
          <w:szCs w:val="32"/>
        </w:rPr>
        <w:t>Plan lekcji</w:t>
      </w:r>
    </w:p>
    <w:p w14:paraId="34E5B374" w14:textId="1AB7DAF4" w:rsidR="005B0BF8" w:rsidRPr="00B744A7" w:rsidRDefault="00D05B1A" w:rsidP="00B744A7">
      <w:pPr>
        <w:jc w:val="center"/>
        <w:rPr>
          <w:rFonts w:ascii="Times New Roman" w:hAnsi="Times New Roman"/>
          <w:b/>
          <w:color w:val="00B050"/>
          <w:sz w:val="32"/>
          <w:szCs w:val="32"/>
        </w:rPr>
      </w:pPr>
      <w:r w:rsidRPr="00633E45">
        <w:rPr>
          <w:rFonts w:ascii="Times New Roman" w:hAnsi="Times New Roman"/>
          <w:b/>
          <w:color w:val="00B050"/>
          <w:sz w:val="32"/>
          <w:szCs w:val="32"/>
        </w:rPr>
        <w:t>Klasa I</w:t>
      </w:r>
      <w:r w:rsidR="00F34E6A" w:rsidRPr="00633E45">
        <w:rPr>
          <w:rFonts w:ascii="Times New Roman" w:hAnsi="Times New Roman"/>
          <w:b/>
          <w:color w:val="00B050"/>
          <w:sz w:val="32"/>
          <w:szCs w:val="32"/>
        </w:rPr>
        <w:t>a</w:t>
      </w:r>
    </w:p>
    <w:tbl>
      <w:tblPr>
        <w:tblW w:w="1233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984"/>
        <w:gridCol w:w="2127"/>
        <w:gridCol w:w="1984"/>
        <w:gridCol w:w="1985"/>
        <w:gridCol w:w="2268"/>
      </w:tblGrid>
      <w:tr w:rsidR="009F1629" w:rsidRPr="00BB3CAE" w14:paraId="756B3539" w14:textId="77777777" w:rsidTr="00397112">
        <w:tc>
          <w:tcPr>
            <w:tcW w:w="709" w:type="dxa"/>
          </w:tcPr>
          <w:p w14:paraId="6B223DE2" w14:textId="77777777" w:rsidR="002568E3" w:rsidRPr="00BB3CAE" w:rsidRDefault="00F94222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 xml:space="preserve">Nr </w:t>
            </w:r>
            <w:r w:rsidR="002568E3" w:rsidRPr="00BB3CAE">
              <w:rPr>
                <w:rFonts w:ascii="Times New Roman" w:hAnsi="Times New Roman"/>
                <w:b/>
                <w:sz w:val="20"/>
                <w:szCs w:val="20"/>
              </w:rPr>
              <w:t>lekcji</w:t>
            </w:r>
          </w:p>
        </w:tc>
        <w:tc>
          <w:tcPr>
            <w:tcW w:w="1276" w:type="dxa"/>
          </w:tcPr>
          <w:p w14:paraId="1BACF1A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Godzina lekcyjna</w:t>
            </w:r>
          </w:p>
        </w:tc>
        <w:tc>
          <w:tcPr>
            <w:tcW w:w="1984" w:type="dxa"/>
            <w:shd w:val="clear" w:color="auto" w:fill="FFFFFF"/>
          </w:tcPr>
          <w:p w14:paraId="54BF5288" w14:textId="77777777" w:rsidR="002568E3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Poniedziałek</w:t>
            </w:r>
          </w:p>
          <w:p w14:paraId="4ACE1475" w14:textId="77777777" w:rsidR="009F1629" w:rsidRPr="00BB3CAE" w:rsidRDefault="009F1629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F3994E" w14:textId="63948C8B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4D2625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4BD26FF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Wtorek</w:t>
            </w:r>
          </w:p>
          <w:p w14:paraId="078DB80B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DA2256" w14:textId="6DA68C54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641AC0" w14:textId="7777A25A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Środa</w:t>
            </w:r>
          </w:p>
          <w:p w14:paraId="4C632BF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9A7202" w14:textId="5122DB63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1470F3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Czwartek</w:t>
            </w:r>
          </w:p>
          <w:p w14:paraId="563DD2E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D18DDD" w14:textId="3A6D8397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3C20DE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Piątek</w:t>
            </w:r>
          </w:p>
          <w:p w14:paraId="53C5A65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BFCB9" w14:textId="585A638D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2C5AEBA1" w14:textId="77777777" w:rsidTr="00397112">
        <w:tc>
          <w:tcPr>
            <w:tcW w:w="709" w:type="dxa"/>
          </w:tcPr>
          <w:p w14:paraId="2F17F8BB" w14:textId="3907C569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0.</w:t>
            </w:r>
          </w:p>
        </w:tc>
        <w:tc>
          <w:tcPr>
            <w:tcW w:w="1276" w:type="dxa"/>
          </w:tcPr>
          <w:p w14:paraId="45ADE0FF" w14:textId="71E7C105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7.10-7.55</w:t>
            </w:r>
          </w:p>
        </w:tc>
        <w:tc>
          <w:tcPr>
            <w:tcW w:w="1984" w:type="dxa"/>
            <w:shd w:val="clear" w:color="auto" w:fill="FFFFFF"/>
          </w:tcPr>
          <w:p w14:paraId="3A9D5FEB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42758693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B884D4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CC812D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844BC0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084D9B42" w14:textId="77777777" w:rsidTr="00397112">
        <w:tc>
          <w:tcPr>
            <w:tcW w:w="709" w:type="dxa"/>
          </w:tcPr>
          <w:p w14:paraId="2CE5BAC1" w14:textId="03556E77" w:rsidR="002568E3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043A3916" w14:textId="77777777" w:rsidR="002568E3" w:rsidRPr="00BB3CAE" w:rsidRDefault="002568E3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1984" w:type="dxa"/>
          </w:tcPr>
          <w:p w14:paraId="3246CBC1" w14:textId="0B9F82CD" w:rsidR="00B84C60" w:rsidRDefault="00B84C60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48ACB298" w14:textId="06A8DE2B" w:rsidR="002568E3" w:rsidRPr="00BB3CAE" w:rsidRDefault="002568E3" w:rsidP="00B744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9C586B0" w14:textId="77777777" w:rsidR="002568E3" w:rsidRDefault="00193EB5" w:rsidP="00193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244C5480" w14:textId="091D77B5" w:rsidR="00193EB5" w:rsidRPr="00BB3CAE" w:rsidRDefault="00193EB5" w:rsidP="00193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F1D745" w14:textId="43A162D5" w:rsidR="009A7914" w:rsidRDefault="00727D82" w:rsidP="00727D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zaj.komputerowe</w:t>
            </w:r>
          </w:p>
          <w:p w14:paraId="4727224B" w14:textId="4E0AC8FD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73AE471" w14:textId="77777777" w:rsidR="002568E3" w:rsidRPr="00BB3CAE" w:rsidRDefault="002568E3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992298" w14:textId="22E4CA4B" w:rsidR="008D4A3B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74D0CC60" w14:textId="5FD226EC" w:rsidR="008D4A3B" w:rsidRPr="00BB3CAE" w:rsidRDefault="008D4A3B" w:rsidP="00B744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A3641A" w14:textId="77777777" w:rsidR="002568E3" w:rsidRPr="00BB3CAE" w:rsidRDefault="002568E3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44202C" w14:textId="0E0E7583" w:rsidR="008D4A3B" w:rsidRPr="00BB3CAE" w:rsidRDefault="00193EB5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religia</w:t>
            </w:r>
          </w:p>
          <w:p w14:paraId="3F931306" w14:textId="3B058780" w:rsidR="002568E3" w:rsidRPr="00BB3CAE" w:rsidRDefault="002568E3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54966E50" w14:textId="77777777" w:rsidTr="00397112">
        <w:trPr>
          <w:trHeight w:val="654"/>
        </w:trPr>
        <w:tc>
          <w:tcPr>
            <w:tcW w:w="709" w:type="dxa"/>
          </w:tcPr>
          <w:p w14:paraId="2449F0CB" w14:textId="0DC728CE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43A76FF7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8.55-9.40</w:t>
            </w:r>
          </w:p>
        </w:tc>
        <w:tc>
          <w:tcPr>
            <w:tcW w:w="1984" w:type="dxa"/>
          </w:tcPr>
          <w:p w14:paraId="5841BE3A" w14:textId="5B9B50F4" w:rsidR="005D078D" w:rsidRDefault="00193EB5" w:rsidP="00193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 wczesnoszkolna</w:t>
            </w:r>
          </w:p>
          <w:p w14:paraId="097F36DE" w14:textId="4E295691" w:rsidR="00193EB5" w:rsidRPr="00BB3CAE" w:rsidRDefault="00193EB5" w:rsidP="00B744A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4E7C3F" w14:textId="77777777" w:rsidR="00DA437C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77963852" w14:textId="16EA9BEE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FB8F8F" w14:textId="081F33C6" w:rsidR="00DA437C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45BF3ED6" w14:textId="24BCEA02" w:rsidR="00DA437C" w:rsidRPr="00BB3CAE" w:rsidRDefault="00DA437C" w:rsidP="00B744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DA621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F12D9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AE84E0" w14:textId="3E3165E7" w:rsidR="008D4A3B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0B2C6104" w14:textId="4C14F5F2" w:rsidR="008D4A3B" w:rsidRPr="00BB3CAE" w:rsidRDefault="008D4A3B" w:rsidP="00B744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6E1C7F" w14:textId="5812A0C5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523B9B" w14:textId="4D23B7B6" w:rsidR="00DA437C" w:rsidRDefault="00193EB5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636FD6F5" w14:textId="5E2C021B" w:rsidR="00EA7D54" w:rsidRPr="00BB3CAE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08A1C63" w14:textId="77777777" w:rsidTr="00397112">
        <w:trPr>
          <w:trHeight w:val="496"/>
        </w:trPr>
        <w:tc>
          <w:tcPr>
            <w:tcW w:w="709" w:type="dxa"/>
          </w:tcPr>
          <w:p w14:paraId="2A12CFD3" w14:textId="3E204107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2EBBA68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9.50-10.35</w:t>
            </w:r>
          </w:p>
        </w:tc>
        <w:tc>
          <w:tcPr>
            <w:tcW w:w="1984" w:type="dxa"/>
          </w:tcPr>
          <w:p w14:paraId="3669EDDC" w14:textId="77777777" w:rsidR="00193EB5" w:rsidRDefault="00193EB5" w:rsidP="00193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 wczesnoszkolna</w:t>
            </w:r>
          </w:p>
          <w:p w14:paraId="48595D73" w14:textId="13944F75" w:rsidR="00DA437C" w:rsidRDefault="00DA437C" w:rsidP="00B744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A4EC06" w14:textId="42E80F95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75F84700" w14:textId="6F2A528A" w:rsidR="006A4A5F" w:rsidRDefault="00193EB5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5338941E" w14:textId="416CCA75" w:rsidR="005D078D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D65C16" w14:textId="443382D4" w:rsidR="00DA437C" w:rsidRPr="00BB3CAE" w:rsidRDefault="00DA437C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961735" w14:textId="3C8F951F" w:rsidR="008D4A3B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7FE5ED8E" w14:textId="0BED3B7F" w:rsidR="00DA437C" w:rsidRPr="00BB3CAE" w:rsidRDefault="00DA437C" w:rsidP="00B744A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05AD0E" w14:textId="4D808A89" w:rsidR="00EA7D54" w:rsidRDefault="00193EB5" w:rsidP="00193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20A10789" w14:textId="46A1C3EA" w:rsidR="00193EB5" w:rsidRPr="00BB3CAE" w:rsidRDefault="00193EB5" w:rsidP="00193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EAC9D9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4E5FED" w14:textId="77777777" w:rsidR="009F1629" w:rsidRDefault="009F1629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 wczesnoszkolna</w:t>
            </w:r>
          </w:p>
          <w:p w14:paraId="0FC2D5A0" w14:textId="0C7D1F92" w:rsidR="00DA437C" w:rsidRPr="00BB3CAE" w:rsidRDefault="00DA437C" w:rsidP="00B744A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7A10BF12" w14:textId="77777777" w:rsidTr="00397112">
        <w:tc>
          <w:tcPr>
            <w:tcW w:w="709" w:type="dxa"/>
          </w:tcPr>
          <w:p w14:paraId="0D6FE3D3" w14:textId="66DC3292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276" w:type="dxa"/>
          </w:tcPr>
          <w:p w14:paraId="1883D1A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10.45-11.30</w:t>
            </w:r>
          </w:p>
        </w:tc>
        <w:tc>
          <w:tcPr>
            <w:tcW w:w="1984" w:type="dxa"/>
          </w:tcPr>
          <w:p w14:paraId="0E5E4323" w14:textId="77777777" w:rsidR="00193EB5" w:rsidRDefault="00193EB5" w:rsidP="00193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 wczesnoszkolna</w:t>
            </w:r>
          </w:p>
          <w:p w14:paraId="30C4FC52" w14:textId="4987626B" w:rsidR="005D078D" w:rsidRPr="00BB3CAE" w:rsidRDefault="005D078D" w:rsidP="00B744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26CCC5F" w14:textId="42C64E53" w:rsidR="006A4A5F" w:rsidRDefault="006A4A5F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6A17B1B4" w14:textId="566ECAD0" w:rsidR="00DA437C" w:rsidRPr="00BB3CAE" w:rsidRDefault="00DA437C" w:rsidP="00B744A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260FF8" w14:textId="6B58A532" w:rsidR="008D4A3B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2A092FE4" w14:textId="11D090EC" w:rsidR="00DA437C" w:rsidRPr="00BB3CAE" w:rsidRDefault="00DA437C" w:rsidP="00B744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4BDD59" w14:textId="79718C13" w:rsidR="00DA437C" w:rsidRDefault="006A4A5F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63B12114" w14:textId="717545D9" w:rsidR="006A4A5F" w:rsidRPr="00BB3CAE" w:rsidRDefault="006A4A5F" w:rsidP="00B744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6F21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F86BB3" w14:textId="77777777" w:rsidR="00193EB5" w:rsidRDefault="00193EB5" w:rsidP="00193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 wczesnoszkolna</w:t>
            </w:r>
          </w:p>
          <w:p w14:paraId="33EF2FFD" w14:textId="5F68BC32" w:rsidR="00EA7D54" w:rsidRPr="00BB3CAE" w:rsidRDefault="00EA7D54" w:rsidP="00B744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C21A90E" w14:textId="77777777" w:rsidTr="00397112">
        <w:tc>
          <w:tcPr>
            <w:tcW w:w="709" w:type="dxa"/>
          </w:tcPr>
          <w:p w14:paraId="6F7EFE49" w14:textId="55D1B1E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1276" w:type="dxa"/>
          </w:tcPr>
          <w:p w14:paraId="75EE3452" w14:textId="400F25E3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11.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-12.3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7480BC92" w14:textId="6F1F6AF4" w:rsidR="00DA437C" w:rsidRPr="00BB3CAE" w:rsidRDefault="00DA437C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247FB8A" w14:textId="77777777" w:rsidR="00193EB5" w:rsidRDefault="00193EB5" w:rsidP="00193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2967D092" w14:textId="5868F84F" w:rsidR="00DA437C" w:rsidRDefault="00DA437C" w:rsidP="00B744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CF187D" w14:textId="072ECC7F" w:rsidR="006A4A5F" w:rsidRPr="00BB3CAE" w:rsidRDefault="006A4A5F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EB392B" w14:textId="22E2C718" w:rsidR="00EA7D54" w:rsidRPr="00BB3CAE" w:rsidRDefault="00EA7D54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FA5996D" w14:textId="3993CA20" w:rsidR="00DA437C" w:rsidRPr="00BB3CAE" w:rsidRDefault="00DA437C" w:rsidP="00EA7D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53D3CE5" w14:textId="183D8369" w:rsidR="00DA437C" w:rsidRDefault="00727D82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ed.wczesnoszkolna</w:t>
            </w:r>
          </w:p>
          <w:p w14:paraId="6EFBC782" w14:textId="003FD585" w:rsidR="00193EB5" w:rsidRPr="00BB3CAE" w:rsidRDefault="00193EB5" w:rsidP="00B744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19C32BC8" w14:textId="77777777" w:rsidTr="00397112">
        <w:tc>
          <w:tcPr>
            <w:tcW w:w="709" w:type="dxa"/>
          </w:tcPr>
          <w:p w14:paraId="425F6E67" w14:textId="1AE149A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1276" w:type="dxa"/>
          </w:tcPr>
          <w:p w14:paraId="621B49F8" w14:textId="1FE374D4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12.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5-13.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4BF1A628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0801810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27D4E3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1ECF59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5E914C9" w14:textId="0CB5F240" w:rsidR="00193EB5" w:rsidRDefault="00193EB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055CBA" w14:textId="09FD866D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793F6B81" w14:textId="77777777" w:rsidTr="00397112">
        <w:tc>
          <w:tcPr>
            <w:tcW w:w="709" w:type="dxa"/>
          </w:tcPr>
          <w:p w14:paraId="0E5232A7" w14:textId="2A239A7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</w:t>
            </w:r>
          </w:p>
        </w:tc>
        <w:tc>
          <w:tcPr>
            <w:tcW w:w="1276" w:type="dxa"/>
          </w:tcPr>
          <w:p w14:paraId="026DF289" w14:textId="7396E3D9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13.35-14.20</w:t>
            </w:r>
          </w:p>
        </w:tc>
        <w:tc>
          <w:tcPr>
            <w:tcW w:w="1984" w:type="dxa"/>
          </w:tcPr>
          <w:p w14:paraId="4EFE1848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4F669F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4AD641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0A730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EC81E1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44316A36" w14:textId="77777777" w:rsidTr="00397112">
        <w:tc>
          <w:tcPr>
            <w:tcW w:w="709" w:type="dxa"/>
          </w:tcPr>
          <w:p w14:paraId="2304F5D3" w14:textId="410B6F8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</w:t>
            </w:r>
          </w:p>
        </w:tc>
        <w:tc>
          <w:tcPr>
            <w:tcW w:w="1276" w:type="dxa"/>
          </w:tcPr>
          <w:p w14:paraId="10576C3B" w14:textId="0B7737D3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14.25-15.10</w:t>
            </w:r>
          </w:p>
        </w:tc>
        <w:tc>
          <w:tcPr>
            <w:tcW w:w="1984" w:type="dxa"/>
          </w:tcPr>
          <w:p w14:paraId="04DFDF5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B87C029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E3972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2B484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7FB43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0D2CD064" w14:textId="77777777" w:rsidTr="00397112">
        <w:tc>
          <w:tcPr>
            <w:tcW w:w="709" w:type="dxa"/>
          </w:tcPr>
          <w:p w14:paraId="489404B2" w14:textId="2F860167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</w:t>
            </w:r>
          </w:p>
        </w:tc>
        <w:tc>
          <w:tcPr>
            <w:tcW w:w="1276" w:type="dxa"/>
          </w:tcPr>
          <w:p w14:paraId="7184FB40" w14:textId="71875AA7" w:rsidR="005D078D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15.15-16.00</w:t>
            </w:r>
          </w:p>
        </w:tc>
        <w:tc>
          <w:tcPr>
            <w:tcW w:w="1984" w:type="dxa"/>
          </w:tcPr>
          <w:p w14:paraId="15A7B73F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E2D9C1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C90A26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9722B4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1B377E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9C05A87" w14:textId="77777777" w:rsidR="00984D8E" w:rsidRPr="00387157" w:rsidRDefault="00984D8E" w:rsidP="00D05B1A">
      <w:pPr>
        <w:rPr>
          <w:rFonts w:ascii="Times New Roman" w:hAnsi="Times New Roman"/>
          <w:b/>
          <w:sz w:val="20"/>
          <w:szCs w:val="20"/>
        </w:rPr>
      </w:pPr>
    </w:p>
    <w:sectPr w:rsidR="00984D8E" w:rsidRPr="00387157" w:rsidSect="00387157">
      <w:pgSz w:w="16838" w:h="11906" w:orient="landscape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D6364" w14:textId="77777777" w:rsidR="00BB7B20" w:rsidRDefault="00BB7B20" w:rsidP="0085408E">
      <w:pPr>
        <w:spacing w:after="0" w:line="240" w:lineRule="auto"/>
      </w:pPr>
      <w:r>
        <w:separator/>
      </w:r>
    </w:p>
  </w:endnote>
  <w:endnote w:type="continuationSeparator" w:id="0">
    <w:p w14:paraId="29445FFD" w14:textId="77777777" w:rsidR="00BB7B20" w:rsidRDefault="00BB7B20" w:rsidP="00854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DDFF2" w14:textId="77777777" w:rsidR="00BB7B20" w:rsidRDefault="00BB7B20" w:rsidP="0085408E">
      <w:pPr>
        <w:spacing w:after="0" w:line="240" w:lineRule="auto"/>
      </w:pPr>
      <w:r>
        <w:separator/>
      </w:r>
    </w:p>
  </w:footnote>
  <w:footnote w:type="continuationSeparator" w:id="0">
    <w:p w14:paraId="3CC93781" w14:textId="77777777" w:rsidR="00BB7B20" w:rsidRDefault="00BB7B20" w:rsidP="00854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00C7E"/>
    <w:multiLevelType w:val="hybridMultilevel"/>
    <w:tmpl w:val="DD6E4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0730E"/>
    <w:multiLevelType w:val="hybridMultilevel"/>
    <w:tmpl w:val="059EF244"/>
    <w:lvl w:ilvl="0" w:tplc="E18AEE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E0CB9"/>
    <w:multiLevelType w:val="hybridMultilevel"/>
    <w:tmpl w:val="745EC846"/>
    <w:lvl w:ilvl="0" w:tplc="33AA6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77954">
    <w:abstractNumId w:val="2"/>
  </w:num>
  <w:num w:numId="2" w16cid:durableId="531844157">
    <w:abstractNumId w:val="0"/>
  </w:num>
  <w:num w:numId="3" w16cid:durableId="179136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60"/>
    <w:rsid w:val="000854F8"/>
    <w:rsid w:val="00094234"/>
    <w:rsid w:val="000C6DD6"/>
    <w:rsid w:val="000E0E28"/>
    <w:rsid w:val="00193EB5"/>
    <w:rsid w:val="001B0332"/>
    <w:rsid w:val="0023467A"/>
    <w:rsid w:val="002568E3"/>
    <w:rsid w:val="00260621"/>
    <w:rsid w:val="0029631A"/>
    <w:rsid w:val="0030119C"/>
    <w:rsid w:val="00387157"/>
    <w:rsid w:val="00397112"/>
    <w:rsid w:val="003C551B"/>
    <w:rsid w:val="003E2744"/>
    <w:rsid w:val="00455BE8"/>
    <w:rsid w:val="00496831"/>
    <w:rsid w:val="004B21A2"/>
    <w:rsid w:val="004D7783"/>
    <w:rsid w:val="0059595F"/>
    <w:rsid w:val="005B0BF8"/>
    <w:rsid w:val="005C10A3"/>
    <w:rsid w:val="005C564D"/>
    <w:rsid w:val="005D078D"/>
    <w:rsid w:val="006067BA"/>
    <w:rsid w:val="00633E45"/>
    <w:rsid w:val="00697D6B"/>
    <w:rsid w:val="006A4A5F"/>
    <w:rsid w:val="006E03CE"/>
    <w:rsid w:val="006E4025"/>
    <w:rsid w:val="006F5152"/>
    <w:rsid w:val="00726117"/>
    <w:rsid w:val="00727D82"/>
    <w:rsid w:val="00741A35"/>
    <w:rsid w:val="007548AB"/>
    <w:rsid w:val="007C2CF8"/>
    <w:rsid w:val="007E755B"/>
    <w:rsid w:val="0085408E"/>
    <w:rsid w:val="0087718F"/>
    <w:rsid w:val="008D4A3B"/>
    <w:rsid w:val="0090300E"/>
    <w:rsid w:val="00924415"/>
    <w:rsid w:val="00936147"/>
    <w:rsid w:val="009448F2"/>
    <w:rsid w:val="009648DB"/>
    <w:rsid w:val="00984D8E"/>
    <w:rsid w:val="0098670D"/>
    <w:rsid w:val="009A7914"/>
    <w:rsid w:val="009B4BD9"/>
    <w:rsid w:val="009F1629"/>
    <w:rsid w:val="00A05666"/>
    <w:rsid w:val="00B427AB"/>
    <w:rsid w:val="00B744A7"/>
    <w:rsid w:val="00B84C60"/>
    <w:rsid w:val="00BB3CAE"/>
    <w:rsid w:val="00BB7B20"/>
    <w:rsid w:val="00BE7378"/>
    <w:rsid w:val="00C20727"/>
    <w:rsid w:val="00C8079E"/>
    <w:rsid w:val="00C909F1"/>
    <w:rsid w:val="00D05B1A"/>
    <w:rsid w:val="00D570B3"/>
    <w:rsid w:val="00DA437C"/>
    <w:rsid w:val="00DD57B8"/>
    <w:rsid w:val="00DE2B58"/>
    <w:rsid w:val="00E2097E"/>
    <w:rsid w:val="00EA7D54"/>
    <w:rsid w:val="00F01D00"/>
    <w:rsid w:val="00F11DD9"/>
    <w:rsid w:val="00F30462"/>
    <w:rsid w:val="00F34E6A"/>
    <w:rsid w:val="00F94222"/>
    <w:rsid w:val="00FA3A6F"/>
    <w:rsid w:val="00FB7C28"/>
    <w:rsid w:val="00FC31D9"/>
    <w:rsid w:val="00FF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75CCE"/>
  <w15:chartTrackingRefBased/>
  <w15:docId w15:val="{F830A31E-DD56-4964-8272-CCA445D2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5B1A"/>
    <w:pPr>
      <w:ind w:left="720"/>
      <w:contextualSpacing/>
    </w:pPr>
  </w:style>
  <w:style w:type="table" w:styleId="Tabela-Siatka">
    <w:name w:val="Table Grid"/>
    <w:basedOn w:val="Standardowy"/>
    <w:uiPriority w:val="39"/>
    <w:rsid w:val="00D05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08E"/>
  </w:style>
  <w:style w:type="paragraph" w:styleId="Stopka">
    <w:name w:val="footer"/>
    <w:basedOn w:val="Normalny"/>
    <w:link w:val="Stopka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08E"/>
  </w:style>
  <w:style w:type="paragraph" w:styleId="Tekstdymka">
    <w:name w:val="Balloon Text"/>
    <w:basedOn w:val="Normalny"/>
    <w:link w:val="TekstdymkaZnak"/>
    <w:uiPriority w:val="99"/>
    <w:semiHidden/>
    <w:unhideWhenUsed/>
    <w:rsid w:val="00387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7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lan%20lekcji%20dla%20uczni&#243;w%20kl.%201%201.09.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 lekcji dla uczniów kl. 1 1.09.21</Template>
  <TotalTime>0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Karolczuk</dc:creator>
  <cp:keywords/>
  <dc:description/>
  <cp:lastModifiedBy>Marta Karolczuk</cp:lastModifiedBy>
  <cp:revision>3</cp:revision>
  <cp:lastPrinted>2026-08-29T16:47:00Z</cp:lastPrinted>
  <dcterms:created xsi:type="dcterms:W3CDTF">2026-09-07T19:58:00Z</dcterms:created>
  <dcterms:modified xsi:type="dcterms:W3CDTF">2026-09-07T19:58:00Z</dcterms:modified>
</cp:coreProperties>
</file>